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E7ECE" w14:textId="77777777" w:rsidR="00E12398" w:rsidRDefault="00824772">
      <w:pPr>
        <w:pStyle w:val="Nagwek1"/>
      </w:pPr>
      <w:r>
        <w:t>Uchwała nr 8/2026/2027</w:t>
      </w:r>
      <w:r>
        <w:br/>
      </w:r>
      <w:r>
        <w:t>Rady Pedagogicznej w Zespole Szkolno – Przedszkolnym nr 9 w Bełchatowie</w:t>
      </w:r>
      <w:r>
        <w:br/>
      </w:r>
      <w:r>
        <w:t>z dnia 31.08.2026 r.</w:t>
      </w:r>
      <w:r>
        <w:br/>
      </w:r>
      <w:r>
        <w:t xml:space="preserve">w sprawie </w:t>
      </w:r>
      <w:r>
        <w:rPr>
          <w:rStyle w:val="StrongEmphasis"/>
          <w:b w:val="0"/>
          <w:bCs w:val="0"/>
        </w:rPr>
        <w:t>zatwierdzenia</w:t>
      </w:r>
      <w:r>
        <w:rPr>
          <w:rStyle w:val="StrongEmphasis"/>
          <w:b w:val="0"/>
          <w:bCs w:val="0"/>
        </w:rPr>
        <w:br/>
      </w:r>
      <w:r>
        <w:rPr>
          <w:rStyle w:val="StrongEmphasis"/>
          <w:b w:val="0"/>
          <w:bCs w:val="0"/>
        </w:rPr>
        <w:t>Regulaminu Oceniania Zachowania Uczniów Klas 4–8</w:t>
      </w:r>
      <w:r>
        <w:rPr>
          <w:rStyle w:val="StrongEmphasis"/>
          <w:b w:val="0"/>
          <w:bCs w:val="0"/>
        </w:rPr>
        <w:br/>
      </w:r>
      <w:r>
        <w:t xml:space="preserve">Szkoły Podstawowej nr 9 im. A. i Cz. </w:t>
      </w:r>
      <w:r>
        <w:t>Centkiewiczów</w:t>
      </w:r>
      <w:r>
        <w:br/>
      </w:r>
      <w:r>
        <w:rPr>
          <w:rStyle w:val="StrongEmphasis"/>
          <w:b w:val="0"/>
          <w:bCs w:val="0"/>
        </w:rPr>
        <w:t>w Zespole Szkolno – Przedszkolnym nr 9 w Bełchatowie</w:t>
      </w:r>
    </w:p>
    <w:p w14:paraId="06EE7ECF" w14:textId="77777777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Fonts w:ascii="Arial" w:hAnsi="Arial"/>
        </w:rPr>
        <w:t>Na podstawie art. 70 ust. 1 i art. 72 ust. 1 pkt 1 ustawy z dnia 14 grudnia 2016 r. – Prawo oświatowe zatwierdza się:</w:t>
      </w:r>
    </w:p>
    <w:p w14:paraId="06EE7ED0" w14:textId="77777777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Style w:val="StrongEmphasis"/>
          <w:rFonts w:ascii="Arial" w:hAnsi="Arial"/>
        </w:rPr>
        <w:t>§ 1.</w:t>
      </w:r>
    </w:p>
    <w:p w14:paraId="06EE7ED1" w14:textId="77777777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Fonts w:ascii="Arial" w:hAnsi="Arial"/>
        </w:rPr>
        <w:t>„</w:t>
      </w:r>
      <w:r w:rsidRPr="00F42554">
        <w:rPr>
          <w:rStyle w:val="StrongEmphasis"/>
          <w:rFonts w:ascii="Arial" w:hAnsi="Arial"/>
          <w:b w:val="0"/>
          <w:bCs w:val="0"/>
          <w:iCs/>
        </w:rPr>
        <w:t xml:space="preserve">Regulamin Oceniania Zachowania Uczniów Klas 4–8 </w:t>
      </w:r>
      <w:r w:rsidRPr="00F42554">
        <w:rPr>
          <w:rFonts w:ascii="Arial" w:hAnsi="Arial"/>
          <w:iCs/>
        </w:rPr>
        <w:t xml:space="preserve">Szkoły Podstawowej nr 9 im. A. i Cz. Centkiewiczów </w:t>
      </w:r>
      <w:r w:rsidRPr="00F42554">
        <w:rPr>
          <w:rStyle w:val="StrongEmphasis"/>
          <w:rFonts w:ascii="Arial" w:hAnsi="Arial"/>
          <w:b w:val="0"/>
          <w:bCs w:val="0"/>
          <w:iCs/>
        </w:rPr>
        <w:t>w Zespole Szkolno-Przedszkolnym nr 9 w Bełchatowie”</w:t>
      </w:r>
      <w:r w:rsidRPr="00F42554">
        <w:rPr>
          <w:rFonts w:ascii="Arial" w:hAnsi="Arial"/>
        </w:rPr>
        <w:t xml:space="preserve">, stanowiący </w:t>
      </w:r>
      <w:r w:rsidRPr="00F42554">
        <w:rPr>
          <w:rStyle w:val="StrongEmphasis"/>
          <w:rFonts w:ascii="Arial" w:hAnsi="Arial"/>
        </w:rPr>
        <w:t>Załącznik nr 1</w:t>
      </w:r>
      <w:r w:rsidRPr="00F42554">
        <w:rPr>
          <w:rFonts w:ascii="Arial" w:hAnsi="Arial"/>
        </w:rPr>
        <w:t xml:space="preserve"> do niniejszej uchwały.</w:t>
      </w:r>
    </w:p>
    <w:p w14:paraId="06EE7ED2" w14:textId="77777777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Style w:val="StrongEmphasis"/>
          <w:rFonts w:ascii="Arial" w:hAnsi="Arial"/>
        </w:rPr>
        <w:t>§ 2.</w:t>
      </w:r>
    </w:p>
    <w:p w14:paraId="06EE7ED3" w14:textId="17AC9D2A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Fonts w:ascii="Arial" w:hAnsi="Arial"/>
        </w:rPr>
        <w:t>Traci moc dotychczas obowiązujący Regulamin Oceniania Zachowania w klasach IV</w:t>
      </w:r>
      <w:r w:rsidRPr="00F42554">
        <w:rPr>
          <w:rFonts w:ascii="Arial" w:hAnsi="Arial"/>
        </w:rPr>
        <w:t>–</w:t>
      </w:r>
      <w:r w:rsidRPr="00F42554">
        <w:rPr>
          <w:rFonts w:ascii="Arial" w:hAnsi="Arial"/>
        </w:rPr>
        <w:t>VIII.</w:t>
      </w:r>
    </w:p>
    <w:p w14:paraId="06EE7ED4" w14:textId="77777777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Style w:val="StrongEmphasis"/>
          <w:rFonts w:ascii="Arial" w:hAnsi="Arial"/>
        </w:rPr>
        <w:t>§ 3.</w:t>
      </w:r>
    </w:p>
    <w:p w14:paraId="06EE7ED5" w14:textId="77777777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Fonts w:ascii="Arial" w:hAnsi="Arial"/>
        </w:rPr>
        <w:t>Wykonanie uchwały powierza się Dyrektorowi Szkoły.</w:t>
      </w:r>
    </w:p>
    <w:p w14:paraId="06EE7ED6" w14:textId="77777777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Style w:val="StrongEmphasis"/>
          <w:rFonts w:ascii="Arial" w:hAnsi="Arial"/>
        </w:rPr>
        <w:t>§ 4.</w:t>
      </w:r>
    </w:p>
    <w:p w14:paraId="06EE7ED7" w14:textId="77777777" w:rsidR="00E12398" w:rsidRPr="00F42554" w:rsidRDefault="00824772">
      <w:pPr>
        <w:pStyle w:val="Standard"/>
        <w:spacing w:before="240" w:after="240" w:line="360" w:lineRule="auto"/>
        <w:rPr>
          <w:rFonts w:ascii="Arial" w:hAnsi="Arial"/>
        </w:rPr>
      </w:pPr>
      <w:r w:rsidRPr="00F42554">
        <w:rPr>
          <w:rFonts w:ascii="Arial" w:hAnsi="Arial"/>
        </w:rPr>
        <w:t xml:space="preserve">Uchwała wchodzi w życie z dniem </w:t>
      </w:r>
      <w:r w:rsidRPr="00F42554">
        <w:rPr>
          <w:rStyle w:val="StrongEmphasis"/>
          <w:rFonts w:ascii="Arial" w:hAnsi="Arial"/>
          <w:b w:val="0"/>
          <w:bCs w:val="0"/>
        </w:rPr>
        <w:t>1 września 2026 r.</w:t>
      </w:r>
    </w:p>
    <w:p w14:paraId="6A02966E" w14:textId="77777777" w:rsidR="00F42554" w:rsidRPr="00F42554" w:rsidRDefault="00824772">
      <w:pPr>
        <w:pStyle w:val="Standard"/>
        <w:spacing w:before="240" w:after="240" w:line="360" w:lineRule="auto"/>
        <w:ind w:left="4956"/>
        <w:jc w:val="center"/>
        <w:rPr>
          <w:rStyle w:val="Uwydatnienie"/>
          <w:rFonts w:ascii="Arial" w:hAnsi="Arial"/>
          <w:i w:val="0"/>
          <w:iCs w:val="0"/>
          <w:color w:val="000000"/>
          <w:lang w:eastAsia="ar-SA"/>
        </w:rPr>
        <w:sectPr w:rsidR="00F42554" w:rsidRPr="00F42554">
          <w:pgSz w:w="11906" w:h="16838"/>
          <w:pgMar w:top="1134" w:right="1134" w:bottom="1134" w:left="1134" w:header="708" w:footer="708" w:gutter="0"/>
          <w:cols w:space="708"/>
        </w:sectPr>
      </w:pPr>
      <w:r w:rsidRPr="00F42554">
        <w:rPr>
          <w:rFonts w:ascii="Arial" w:hAnsi="Arial"/>
          <w:color w:val="000000"/>
          <w:lang w:eastAsia="ar-SA"/>
        </w:rPr>
        <w:t>Dyrektor ZSP nr9 w Bełchatowie</w:t>
      </w:r>
      <w:r w:rsidRPr="00F42554">
        <w:rPr>
          <w:rFonts w:ascii="Arial" w:hAnsi="Arial"/>
          <w:color w:val="000000"/>
          <w:lang w:eastAsia="ar-SA"/>
        </w:rPr>
        <w:br/>
      </w:r>
      <w:r w:rsidRPr="00F42554">
        <w:rPr>
          <w:rStyle w:val="Uwydatnienie"/>
          <w:rFonts w:ascii="Arial" w:hAnsi="Arial"/>
          <w:i w:val="0"/>
          <w:iCs w:val="0"/>
          <w:color w:val="000000"/>
          <w:lang w:eastAsia="ar-SA"/>
        </w:rPr>
        <w:t>Mariola Stelmaszczyk</w:t>
      </w:r>
    </w:p>
    <w:p w14:paraId="0051F2AD" w14:textId="77777777" w:rsidR="00F42554" w:rsidRPr="00F42554" w:rsidRDefault="00F42554" w:rsidP="00F42554">
      <w:pPr>
        <w:pStyle w:val="Nagwek"/>
        <w:jc w:val="right"/>
        <w:rPr>
          <w:rFonts w:ascii="Arial" w:hAnsi="Arial" w:cs="Arial"/>
          <w:b/>
          <w:bCs/>
          <w:kern w:val="2"/>
          <w:sz w:val="28"/>
          <w:szCs w:val="28"/>
          <w:lang w:val="pl-PL"/>
        </w:rPr>
      </w:pPr>
      <w:r w:rsidRPr="00E52D2A">
        <w:rPr>
          <w:rFonts w:ascii="Arial" w:hAnsi="Arial" w:cs="Arial"/>
          <w:sz w:val="24"/>
          <w:szCs w:val="24"/>
          <w:lang w:val="pl-PL"/>
        </w:rPr>
        <w:lastRenderedPageBreak/>
        <w:t>Załącznik nr1</w:t>
      </w:r>
      <w:r w:rsidRPr="00E52D2A">
        <w:rPr>
          <w:rFonts w:ascii="Arial" w:hAnsi="Arial" w:cs="Arial"/>
          <w:sz w:val="24"/>
          <w:szCs w:val="24"/>
          <w:lang w:val="pl-PL"/>
        </w:rPr>
        <w:br/>
      </w:r>
      <w:r w:rsidRPr="00E52D2A">
        <w:rPr>
          <w:rFonts w:ascii="Arial" w:hAnsi="Arial" w:cs="Arial"/>
          <w:bCs/>
          <w:iCs/>
          <w:sz w:val="24"/>
          <w:szCs w:val="24"/>
          <w:lang w:val="pl-PL"/>
        </w:rPr>
        <w:t>do uchwały nr 8/2026/2027</w:t>
      </w:r>
      <w:r w:rsidRPr="00E52D2A">
        <w:rPr>
          <w:rFonts w:ascii="Arial" w:hAnsi="Arial" w:cs="Arial"/>
          <w:bCs/>
          <w:iCs/>
          <w:sz w:val="24"/>
          <w:szCs w:val="24"/>
          <w:lang w:val="pl-PL"/>
        </w:rPr>
        <w:br/>
        <w:t>Rady Pedagogicznej</w:t>
      </w:r>
      <w:r w:rsidRPr="00E52D2A">
        <w:rPr>
          <w:rFonts w:ascii="Arial" w:hAnsi="Arial" w:cs="Arial"/>
          <w:bCs/>
          <w:iCs/>
          <w:sz w:val="24"/>
          <w:szCs w:val="24"/>
          <w:lang w:val="pl-PL"/>
        </w:rPr>
        <w:br/>
        <w:t>w Zespole Szkolno – Przedszkolnym nr 9 w Bełchatowie</w:t>
      </w:r>
      <w:r w:rsidRPr="00E52D2A">
        <w:rPr>
          <w:rFonts w:ascii="Arial" w:hAnsi="Arial" w:cs="Arial"/>
          <w:bCs/>
          <w:iCs/>
          <w:sz w:val="24"/>
          <w:szCs w:val="24"/>
          <w:lang w:val="pl-PL"/>
        </w:rPr>
        <w:br/>
        <w:t>z dnia 31.08.2026 r.</w:t>
      </w:r>
    </w:p>
    <w:p w14:paraId="62D77BDC" w14:textId="77777777" w:rsidR="00F42554" w:rsidRPr="00F42554" w:rsidRDefault="00F42554" w:rsidP="00F42554">
      <w:pPr>
        <w:pStyle w:val="Nagwek1"/>
        <w:spacing w:after="240"/>
        <w:ind w:left="-142" w:hanging="6"/>
        <w:rPr>
          <w:b/>
          <w:bCs/>
          <w:color w:val="auto"/>
          <w:sz w:val="28"/>
          <w:szCs w:val="28"/>
        </w:rPr>
      </w:pPr>
      <w:r w:rsidRPr="00F42554">
        <w:rPr>
          <w:b/>
          <w:bCs/>
          <w:color w:val="auto"/>
          <w:sz w:val="28"/>
          <w:szCs w:val="28"/>
        </w:rPr>
        <w:t>Regulamin oceniania zachowania uczniów klas IV – VIII</w:t>
      </w:r>
      <w:r w:rsidRPr="00F42554">
        <w:rPr>
          <w:b/>
          <w:bCs/>
          <w:color w:val="auto"/>
          <w:sz w:val="28"/>
          <w:szCs w:val="28"/>
        </w:rPr>
        <w:br/>
        <w:t>Szkoły Podstawowej nr 9 im. A. i Cz. Centkiewiczów</w:t>
      </w:r>
      <w:r w:rsidRPr="00F42554">
        <w:rPr>
          <w:b/>
          <w:bCs/>
          <w:color w:val="auto"/>
          <w:sz w:val="28"/>
          <w:szCs w:val="28"/>
        </w:rPr>
        <w:br/>
        <w:t>w Zespole Szkolno – Przedszkolnym nr 9 w Bełchatowie</w:t>
      </w:r>
    </w:p>
    <w:p w14:paraId="7FB79CC8" w14:textId="77777777" w:rsidR="00F42554" w:rsidRPr="00F42554" w:rsidRDefault="00F42554" w:rsidP="00F42554">
      <w:pPr>
        <w:pStyle w:val="Nagwek2"/>
        <w:spacing w:after="240"/>
        <w:ind w:hanging="9"/>
        <w:rPr>
          <w:rFonts w:ascii="Arial" w:hAnsi="Arial" w:cs="Arial"/>
          <w:b/>
          <w:bCs/>
          <w:color w:val="auto"/>
        </w:rPr>
      </w:pPr>
      <w:r w:rsidRPr="00F42554">
        <w:rPr>
          <w:rFonts w:ascii="Arial" w:hAnsi="Arial" w:cs="Arial"/>
          <w:b/>
          <w:bCs/>
          <w:color w:val="auto"/>
        </w:rPr>
        <w:t>§ 1.</w:t>
      </w:r>
      <w:r w:rsidRPr="00F42554">
        <w:rPr>
          <w:rFonts w:ascii="Arial" w:hAnsi="Arial" w:cs="Arial"/>
          <w:b/>
          <w:bCs/>
          <w:color w:val="auto"/>
        </w:rPr>
        <w:br/>
        <w:t>Postanowienia ogólne</w:t>
      </w:r>
    </w:p>
    <w:p w14:paraId="4206A888" w14:textId="77777777" w:rsidR="00F42554" w:rsidRPr="00F84B9C" w:rsidRDefault="00F42554" w:rsidP="00F42554">
      <w:pPr>
        <w:numPr>
          <w:ilvl w:val="0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Ocena zachowania ucznia wyraża opinię szkoły o stopniu respektowania przez ucznia zasad współżycia społecznego, norm etycznych, obowiązków ucznia oraz zasad określonych w statucie szkoły.</w:t>
      </w:r>
    </w:p>
    <w:p w14:paraId="147C3742" w14:textId="77777777" w:rsidR="00F42554" w:rsidRPr="00F84B9C" w:rsidRDefault="00F42554" w:rsidP="00F42554">
      <w:pPr>
        <w:numPr>
          <w:ilvl w:val="0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Ocenianie zachowania ma charakter wychowawczy i powinno:</w:t>
      </w:r>
    </w:p>
    <w:p w14:paraId="7C60AE3F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motywować ucznia do pracy nad własnym zachowaniem;</w:t>
      </w:r>
    </w:p>
    <w:p w14:paraId="2409ADD6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wzmacniać właściwe postawy społeczne;</w:t>
      </w:r>
    </w:p>
    <w:p w14:paraId="225EA377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kształtować odpowiedzialność za własne decyzje i działania;</w:t>
      </w:r>
    </w:p>
    <w:p w14:paraId="23B1D2F7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uwzględniać indywidualne możliwości psychofizyczne ucznia;</w:t>
      </w:r>
    </w:p>
    <w:p w14:paraId="77F71330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wskazywać uczniowi kierunki dalszego rozwoju.</w:t>
      </w:r>
    </w:p>
    <w:p w14:paraId="5CA800E3" w14:textId="77777777" w:rsidR="00F42554" w:rsidRPr="00F84B9C" w:rsidRDefault="00F42554" w:rsidP="00F42554">
      <w:pPr>
        <w:numPr>
          <w:ilvl w:val="0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Roczną i końcową ocenę klasyfikacyjną zachowania ustala się według skali:</w:t>
      </w:r>
    </w:p>
    <w:p w14:paraId="3436E666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wzorowe,</w:t>
      </w:r>
    </w:p>
    <w:p w14:paraId="39319A0B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bardzo dobre,</w:t>
      </w:r>
    </w:p>
    <w:p w14:paraId="3EEF5A4F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dobre,</w:t>
      </w:r>
    </w:p>
    <w:p w14:paraId="7F685905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poprawne,</w:t>
      </w:r>
    </w:p>
    <w:p w14:paraId="612C0A3A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nieodpowiednie,</w:t>
      </w:r>
    </w:p>
    <w:p w14:paraId="7191452F" w14:textId="77777777" w:rsidR="00F42554" w:rsidRPr="00F84B9C" w:rsidRDefault="00F42554" w:rsidP="00F42554">
      <w:pPr>
        <w:numPr>
          <w:ilvl w:val="1"/>
          <w:numId w:val="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bCs/>
          <w:kern w:val="2"/>
          <w:lang w:val="en-US"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naganne.</w:t>
      </w:r>
    </w:p>
    <w:p w14:paraId="6D180E6A" w14:textId="77777777" w:rsidR="00F42554" w:rsidRPr="00F84B9C" w:rsidRDefault="00F42554" w:rsidP="00F42554">
      <w:pPr>
        <w:numPr>
          <w:ilvl w:val="0"/>
          <w:numId w:val="1"/>
        </w:numPr>
        <w:autoSpaceDN/>
        <w:spacing w:after="160" w:line="276" w:lineRule="auto"/>
        <w:textAlignment w:val="auto"/>
        <w:rPr>
          <w:rFonts w:ascii="Arial" w:hAnsi="Arial"/>
        </w:rPr>
      </w:pPr>
      <w:r w:rsidRPr="00F84B9C">
        <w:rPr>
          <w:rFonts w:ascii="Arial" w:eastAsia="Times New Roman" w:hAnsi="Arial"/>
          <w:bCs/>
          <w:kern w:val="2"/>
          <w:lang w:eastAsia="pl-PL"/>
        </w:rPr>
        <w:t>Przy ustalaniu oceny zachowania uwzględnia się całokształt funkcjonowania ucznia w szkole i w uzasadnionych przypadkach, jego zachowanie poza szkołą, jeżeli ma ono wpływ na dobre imię szkoły lub bezpieczeństwo społeczności szkolnej.</w:t>
      </w:r>
    </w:p>
    <w:p w14:paraId="4EEDD98A" w14:textId="77777777" w:rsidR="00F42554" w:rsidRPr="00F42554" w:rsidRDefault="00F42554" w:rsidP="00F42554">
      <w:pPr>
        <w:pStyle w:val="Nagwek2"/>
        <w:spacing w:after="240"/>
        <w:ind w:hanging="9"/>
        <w:rPr>
          <w:rFonts w:ascii="Arial" w:hAnsi="Arial" w:cs="Arial"/>
          <w:b/>
          <w:bCs/>
          <w:color w:val="auto"/>
        </w:rPr>
      </w:pPr>
      <w:r w:rsidRPr="00F42554">
        <w:rPr>
          <w:rFonts w:ascii="Arial" w:hAnsi="Arial" w:cs="Arial"/>
          <w:b/>
          <w:bCs/>
          <w:color w:val="auto"/>
        </w:rPr>
        <w:lastRenderedPageBreak/>
        <w:t>§ 2.</w:t>
      </w:r>
      <w:r w:rsidRPr="00F42554">
        <w:rPr>
          <w:rFonts w:ascii="Arial" w:hAnsi="Arial" w:cs="Arial"/>
          <w:b/>
          <w:bCs/>
          <w:color w:val="auto"/>
        </w:rPr>
        <w:br/>
        <w:t>Zasady ustalania oceny</w:t>
      </w:r>
    </w:p>
    <w:p w14:paraId="15BF65AB" w14:textId="77777777" w:rsidR="00F42554" w:rsidRPr="00F84B9C" w:rsidRDefault="00F42554" w:rsidP="00F42554">
      <w:pPr>
        <w:numPr>
          <w:ilvl w:val="0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Ocena zachowania jest wynikiem analizy funkcjonowania ucznia we wszystkich dziewięciu obszarach.</w:t>
      </w:r>
    </w:p>
    <w:p w14:paraId="6AABFF20" w14:textId="77777777" w:rsidR="00F42554" w:rsidRPr="00F84B9C" w:rsidRDefault="00F42554" w:rsidP="00F42554">
      <w:pPr>
        <w:numPr>
          <w:ilvl w:val="0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Żaden pojedynczy pozytywny lub negatywny incydent nie powinien automatycznie przesądzać o ocenie rocznej, z wyjątkiem zachowań szczególnie rażących, określonych w statucie szkoły.</w:t>
      </w:r>
    </w:p>
    <w:p w14:paraId="63675CB1" w14:textId="77777777" w:rsidR="00F42554" w:rsidRPr="00F84B9C" w:rsidRDefault="00F42554" w:rsidP="00F42554">
      <w:pPr>
        <w:numPr>
          <w:ilvl w:val="0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Przy ustalaniu oceny wychowawca bierze pod uwagę w szczególności:</w:t>
      </w:r>
    </w:p>
    <w:p w14:paraId="0F5BEBFD" w14:textId="77777777" w:rsidR="00F42554" w:rsidRPr="00F84B9C" w:rsidRDefault="00F42554" w:rsidP="00F42554">
      <w:pPr>
        <w:numPr>
          <w:ilvl w:val="1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systematyczność i obowiązkowość ucznia;</w:t>
      </w:r>
    </w:p>
    <w:p w14:paraId="5478FBC9" w14:textId="77777777" w:rsidR="00F42554" w:rsidRPr="00F84B9C" w:rsidRDefault="00F42554" w:rsidP="00F42554">
      <w:pPr>
        <w:numPr>
          <w:ilvl w:val="1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frekwencję i punktualność;</w:t>
      </w:r>
    </w:p>
    <w:p w14:paraId="406034AC" w14:textId="77777777" w:rsidR="00F42554" w:rsidRPr="00F84B9C" w:rsidRDefault="00F42554" w:rsidP="00F42554">
      <w:pPr>
        <w:numPr>
          <w:ilvl w:val="1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kulturę osobistą;</w:t>
      </w:r>
    </w:p>
    <w:p w14:paraId="45D17E7B" w14:textId="77777777" w:rsidR="00F42554" w:rsidRPr="00F84B9C" w:rsidRDefault="00F42554" w:rsidP="00F42554">
      <w:pPr>
        <w:numPr>
          <w:ilvl w:val="1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stosunek do innych osób;</w:t>
      </w:r>
    </w:p>
    <w:p w14:paraId="10EDFFEA" w14:textId="77777777" w:rsidR="00F42554" w:rsidRPr="00F84B9C" w:rsidRDefault="00F42554" w:rsidP="00F42554">
      <w:pPr>
        <w:numPr>
          <w:ilvl w:val="1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przestrzeganie zasad bezpieczeństwa;</w:t>
      </w:r>
    </w:p>
    <w:p w14:paraId="157F7593" w14:textId="77777777" w:rsidR="00F42554" w:rsidRPr="00F84B9C" w:rsidRDefault="00F42554" w:rsidP="00F42554">
      <w:pPr>
        <w:numPr>
          <w:ilvl w:val="1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aktywność na rzecz klasy i szkoły;</w:t>
      </w:r>
    </w:p>
    <w:p w14:paraId="55CE3968" w14:textId="77777777" w:rsidR="00F42554" w:rsidRPr="00F84B9C" w:rsidRDefault="00F42554" w:rsidP="00F42554">
      <w:pPr>
        <w:numPr>
          <w:ilvl w:val="1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reagowanie na uwagi i gotowość do poprawy;</w:t>
      </w:r>
    </w:p>
    <w:p w14:paraId="637D1CAD" w14:textId="77777777" w:rsidR="00F42554" w:rsidRPr="00F84B9C" w:rsidRDefault="00F42554" w:rsidP="00F42554">
      <w:pPr>
        <w:numPr>
          <w:ilvl w:val="1"/>
          <w:numId w:val="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stopień odpowiedzialności za własne zachowanie.</w:t>
      </w:r>
    </w:p>
    <w:p w14:paraId="51C20724" w14:textId="77777777" w:rsidR="00F42554" w:rsidRPr="00F84B9C" w:rsidRDefault="00F42554" w:rsidP="00F42554">
      <w:pPr>
        <w:numPr>
          <w:ilvl w:val="0"/>
          <w:numId w:val="3"/>
        </w:numPr>
        <w:autoSpaceDN/>
        <w:spacing w:before="100" w:after="100" w:line="276" w:lineRule="auto"/>
        <w:textAlignment w:val="auto"/>
        <w:rPr>
          <w:rFonts w:ascii="Arial" w:hAnsi="Arial"/>
        </w:rPr>
      </w:pPr>
      <w:r w:rsidRPr="00F84B9C">
        <w:rPr>
          <w:rFonts w:ascii="Arial" w:eastAsia="Times New Roman" w:hAnsi="Arial"/>
          <w:kern w:val="2"/>
          <w:lang w:eastAsia="pl-PL"/>
        </w:rPr>
        <w:t>W przypadku ucznia posiadającego opinię poradni psychologiczno-pedagogicznej lub orzeczenie uwzględnia się wpływ stwierdzonych trudności lub dysfunkcji na jego zachowanie, zgodnie z obowiązującymi przepisami.</w:t>
      </w:r>
    </w:p>
    <w:p w14:paraId="1B98D84E" w14:textId="77777777" w:rsidR="00F42554" w:rsidRPr="00F42554" w:rsidRDefault="00F42554" w:rsidP="00F42554">
      <w:pPr>
        <w:pStyle w:val="Nagwek2"/>
        <w:spacing w:after="240"/>
        <w:ind w:hanging="9"/>
        <w:rPr>
          <w:rFonts w:ascii="Arial" w:hAnsi="Arial" w:cs="Arial"/>
          <w:b/>
          <w:bCs/>
          <w:color w:val="auto"/>
        </w:rPr>
      </w:pPr>
      <w:r w:rsidRPr="00F42554">
        <w:rPr>
          <w:rFonts w:ascii="Arial" w:hAnsi="Arial" w:cs="Arial"/>
          <w:b/>
          <w:bCs/>
          <w:color w:val="auto"/>
        </w:rPr>
        <w:t>§ 3.</w:t>
      </w:r>
      <w:r w:rsidRPr="00F42554">
        <w:rPr>
          <w:rFonts w:ascii="Arial" w:hAnsi="Arial" w:cs="Arial"/>
          <w:b/>
          <w:bCs/>
          <w:color w:val="auto"/>
        </w:rPr>
        <w:br/>
        <w:t>Zasady i normy zachowania ucznia</w:t>
      </w:r>
    </w:p>
    <w:p w14:paraId="51AEF536" w14:textId="77777777" w:rsidR="00F42554" w:rsidRPr="00F42554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F42554">
        <w:rPr>
          <w:rFonts w:ascii="Arial" w:hAnsi="Arial" w:cs="Arial"/>
          <w:sz w:val="24"/>
          <w:szCs w:val="24"/>
          <w:lang w:val="pl-PL"/>
        </w:rPr>
        <w:t>Wywiązywanie się z obowiązków ucznia.</w:t>
      </w:r>
    </w:p>
    <w:p w14:paraId="40020065" w14:textId="77777777" w:rsidR="00F42554" w:rsidRPr="00A73F9A" w:rsidRDefault="00F42554" w:rsidP="00F42554">
      <w:pPr>
        <w:numPr>
          <w:ilvl w:val="1"/>
          <w:numId w:val="5"/>
        </w:numPr>
        <w:tabs>
          <w:tab w:val="clear" w:pos="1440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A73F9A">
        <w:rPr>
          <w:rFonts w:ascii="Arial" w:eastAsia="Times New Roman" w:hAnsi="Arial"/>
          <w:lang w:val="en-US"/>
        </w:rPr>
        <w:t>Wzorowe</w:t>
      </w:r>
      <w:proofErr w:type="spellEnd"/>
      <w:r w:rsidRPr="00A73F9A">
        <w:rPr>
          <w:rFonts w:ascii="Arial" w:eastAsia="Times New Roman" w:hAnsi="Arial"/>
          <w:lang w:val="en-US"/>
        </w:rPr>
        <w:t>:</w:t>
      </w:r>
    </w:p>
    <w:p w14:paraId="27D5EC1F" w14:textId="77777777" w:rsidR="00F42554" w:rsidRPr="00A73F9A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zawsze jest przygotowany do zajęć;</w:t>
      </w:r>
    </w:p>
    <w:p w14:paraId="54D03B66" w14:textId="77777777" w:rsidR="00F42554" w:rsidRPr="00A73F9A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systematycznie odrabia prace domowe i systematycznie wywiązuje się z obowiązków ucznia;</w:t>
      </w:r>
    </w:p>
    <w:p w14:paraId="5383A599" w14:textId="77777777" w:rsidR="00F42554" w:rsidRPr="00A73F9A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aktywnie uczestniczy w lekcjach;</w:t>
      </w:r>
    </w:p>
    <w:p w14:paraId="7C74CDD9" w14:textId="77777777" w:rsidR="00F42554" w:rsidRPr="00A73F9A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wykonuje dodatkowe zadania z własnej inicjatywy;</w:t>
      </w:r>
    </w:p>
    <w:p w14:paraId="2809F3EC" w14:textId="77777777" w:rsidR="00F42554" w:rsidRPr="00A73F9A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sumiennie pełni powierzone funkcje;</w:t>
      </w:r>
    </w:p>
    <w:p w14:paraId="20DF6267" w14:textId="77777777" w:rsidR="00F42554" w:rsidRPr="00A73F9A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nie otrzymuje uwag dotyczących lekceważenia obowiązków;</w:t>
      </w:r>
    </w:p>
    <w:p w14:paraId="34CECFB4" w14:textId="77777777" w:rsidR="00F42554" w:rsidRPr="00A73F9A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zawsze wywiązuje się z obowiązujących regulaminów i poleceń nauczycieli;</w:t>
      </w:r>
    </w:p>
    <w:p w14:paraId="7D02EE66" w14:textId="77777777" w:rsidR="00F42554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lastRenderedPageBreak/>
        <w:t>nie posiada nieusprawiedliwionych nieobecności;</w:t>
      </w:r>
    </w:p>
    <w:p w14:paraId="7480C03A" w14:textId="7514AF05" w:rsidR="00F42554" w:rsidRPr="00A73F9A" w:rsidRDefault="00F42554" w:rsidP="00F42554">
      <w:pPr>
        <w:numPr>
          <w:ilvl w:val="2"/>
          <w:numId w:val="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 xml:space="preserve">nie </w:t>
      </w:r>
      <w:r w:rsidRPr="00A73F9A">
        <w:rPr>
          <w:rFonts w:ascii="Arial" w:eastAsia="Times New Roman" w:hAnsi="Arial"/>
          <w:kern w:val="2"/>
          <w:lang w:eastAsia="pl-PL"/>
        </w:rPr>
        <w:t>spóźnia</w:t>
      </w:r>
      <w:r w:rsidRPr="00A73F9A">
        <w:rPr>
          <w:rFonts w:ascii="Arial" w:eastAsia="Times New Roman" w:hAnsi="Arial"/>
          <w:kern w:val="2"/>
          <w:lang w:eastAsia="pl-PL"/>
        </w:rPr>
        <w:t xml:space="preserve"> się na</w:t>
      </w:r>
      <w:r w:rsidRPr="00A73F9A">
        <w:rPr>
          <w:rFonts w:ascii="Arial" w:eastAsia="Times New Roman" w:hAnsi="Arial"/>
        </w:rPr>
        <w:t xml:space="preserve"> zajęcia.</w:t>
      </w:r>
    </w:p>
    <w:p w14:paraId="0A5B76F9" w14:textId="77777777" w:rsidR="00F42554" w:rsidRPr="00A73F9A" w:rsidRDefault="00F42554" w:rsidP="00F42554">
      <w:pPr>
        <w:numPr>
          <w:ilvl w:val="1"/>
          <w:numId w:val="5"/>
        </w:numPr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A73F9A">
        <w:rPr>
          <w:rFonts w:ascii="Arial" w:eastAsia="Times New Roman" w:hAnsi="Arial"/>
          <w:lang w:val="en-US"/>
        </w:rPr>
        <w:t>Bardzo</w:t>
      </w:r>
      <w:proofErr w:type="spellEnd"/>
      <w:r w:rsidRPr="00A73F9A">
        <w:rPr>
          <w:rFonts w:ascii="Arial" w:eastAsia="Times New Roman" w:hAnsi="Arial"/>
          <w:lang w:val="en-US"/>
        </w:rPr>
        <w:t xml:space="preserve"> </w:t>
      </w:r>
      <w:proofErr w:type="spellStart"/>
      <w:r w:rsidRPr="00A73F9A">
        <w:rPr>
          <w:rFonts w:ascii="Arial" w:eastAsia="Times New Roman" w:hAnsi="Arial"/>
          <w:lang w:val="en-US"/>
        </w:rPr>
        <w:t>dobre</w:t>
      </w:r>
      <w:proofErr w:type="spellEnd"/>
      <w:r w:rsidRPr="00A73F9A">
        <w:rPr>
          <w:rFonts w:ascii="Arial" w:eastAsia="Times New Roman" w:hAnsi="Arial"/>
          <w:lang w:val="en-US"/>
        </w:rPr>
        <w:t>:</w:t>
      </w:r>
    </w:p>
    <w:p w14:paraId="71EFD258" w14:textId="77777777" w:rsidR="00F42554" w:rsidRPr="00A73F9A" w:rsidRDefault="00F42554" w:rsidP="00F42554">
      <w:pPr>
        <w:numPr>
          <w:ilvl w:val="2"/>
          <w:numId w:val="6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niemal zawsze jest przygotowany do zajęć;</w:t>
      </w:r>
    </w:p>
    <w:p w14:paraId="18657A66" w14:textId="77777777" w:rsidR="00F42554" w:rsidRPr="00A73F9A" w:rsidRDefault="00F42554" w:rsidP="00F42554">
      <w:pPr>
        <w:numPr>
          <w:ilvl w:val="2"/>
          <w:numId w:val="6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regularnie wykonuje polecenia nauczycieli;</w:t>
      </w:r>
    </w:p>
    <w:p w14:paraId="08155B6C" w14:textId="77777777" w:rsidR="00F42554" w:rsidRPr="00A73F9A" w:rsidRDefault="00F42554" w:rsidP="00F42554">
      <w:pPr>
        <w:numPr>
          <w:ilvl w:val="2"/>
          <w:numId w:val="6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szybko uzupełnia sporadycznie braki;</w:t>
      </w:r>
    </w:p>
    <w:p w14:paraId="3660F2D6" w14:textId="77777777" w:rsidR="00F42554" w:rsidRPr="00A73F9A" w:rsidRDefault="00F42554" w:rsidP="00F42554">
      <w:pPr>
        <w:numPr>
          <w:ilvl w:val="2"/>
          <w:numId w:val="6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rzetelnie wywiązuje się z powierzonych zadań;</w:t>
      </w:r>
    </w:p>
    <w:p w14:paraId="4050C2D9" w14:textId="77777777" w:rsidR="00F42554" w:rsidRPr="00A73F9A" w:rsidRDefault="00F42554" w:rsidP="00F42554">
      <w:pPr>
        <w:numPr>
          <w:ilvl w:val="2"/>
          <w:numId w:val="6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wszystkie nieobecności są usprawiedliwione;</w:t>
      </w:r>
    </w:p>
    <w:p w14:paraId="754FE721" w14:textId="77777777" w:rsidR="00F42554" w:rsidRPr="00F84B9C" w:rsidRDefault="00F42554" w:rsidP="00F42554">
      <w:pPr>
        <w:numPr>
          <w:ilvl w:val="2"/>
          <w:numId w:val="6"/>
        </w:numPr>
        <w:autoSpaceDN/>
        <w:spacing w:after="100" w:line="276" w:lineRule="auto"/>
        <w:textAlignment w:val="auto"/>
        <w:rPr>
          <w:rFonts w:ascii="Arial" w:eastAsia="Times New Roman" w:hAnsi="Arial"/>
          <w:lang w:val="en-US"/>
        </w:rPr>
      </w:pPr>
      <w:r w:rsidRPr="00A73F9A">
        <w:rPr>
          <w:rFonts w:ascii="Arial" w:eastAsia="Times New Roman" w:hAnsi="Arial"/>
          <w:kern w:val="2"/>
          <w:lang w:eastAsia="pl-PL"/>
        </w:rPr>
        <w:t>sporadycznie</w:t>
      </w:r>
      <w:r w:rsidRPr="00F84B9C">
        <w:rPr>
          <w:rFonts w:ascii="Arial" w:eastAsia="Times New Roman" w:hAnsi="Arial"/>
          <w:lang w:val="en-US"/>
        </w:rPr>
        <w:t xml:space="preserve"> się </w:t>
      </w:r>
      <w:proofErr w:type="spellStart"/>
      <w:r w:rsidRPr="00F84B9C">
        <w:rPr>
          <w:rFonts w:ascii="Arial" w:eastAsia="Times New Roman" w:hAnsi="Arial"/>
          <w:lang w:val="en-US"/>
        </w:rPr>
        <w:t>spóźnia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1562D733" w14:textId="77777777" w:rsidR="00F42554" w:rsidRPr="00F84B9C" w:rsidRDefault="00F42554" w:rsidP="00F42554">
      <w:pPr>
        <w:numPr>
          <w:ilvl w:val="1"/>
          <w:numId w:val="5"/>
        </w:numPr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BE67CE6" w14:textId="77777777" w:rsidR="00F42554" w:rsidRPr="00A73F9A" w:rsidRDefault="00F42554" w:rsidP="00F42554">
      <w:pPr>
        <w:numPr>
          <w:ilvl w:val="2"/>
          <w:numId w:val="7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zazwyczaj jest przygotowany do zajęć;</w:t>
      </w:r>
    </w:p>
    <w:p w14:paraId="24522DF7" w14:textId="5F4419AD" w:rsidR="00F42554" w:rsidRPr="00A73F9A" w:rsidRDefault="00F42554" w:rsidP="00F42554">
      <w:pPr>
        <w:numPr>
          <w:ilvl w:val="2"/>
          <w:numId w:val="7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wykonuje podstawowe obowiązk</w:t>
      </w:r>
      <w:r>
        <w:rPr>
          <w:rFonts w:ascii="Arial" w:eastAsia="Times New Roman" w:hAnsi="Arial"/>
          <w:kern w:val="2"/>
          <w:lang w:eastAsia="pl-PL"/>
        </w:rPr>
        <w:t>i</w:t>
      </w:r>
      <w:r w:rsidRPr="00A73F9A">
        <w:rPr>
          <w:rFonts w:ascii="Arial" w:eastAsia="Times New Roman" w:hAnsi="Arial"/>
          <w:kern w:val="2"/>
          <w:lang w:eastAsia="pl-PL"/>
        </w:rPr>
        <w:t xml:space="preserve"> ucznia;</w:t>
      </w:r>
    </w:p>
    <w:p w14:paraId="7FBA2F39" w14:textId="77777777" w:rsidR="00F42554" w:rsidRPr="00A73F9A" w:rsidRDefault="00F42554" w:rsidP="00F42554">
      <w:pPr>
        <w:numPr>
          <w:ilvl w:val="2"/>
          <w:numId w:val="7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sporadycznie zapomina o zadaniach lub materiałach;</w:t>
      </w:r>
    </w:p>
    <w:p w14:paraId="24B29D63" w14:textId="77777777" w:rsidR="00F42554" w:rsidRPr="00A73F9A" w:rsidRDefault="00F42554" w:rsidP="00F42554">
      <w:pPr>
        <w:numPr>
          <w:ilvl w:val="2"/>
          <w:numId w:val="7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stara się wykonywać polecenia nauczycieli;</w:t>
      </w:r>
    </w:p>
    <w:p w14:paraId="734CA638" w14:textId="77777777" w:rsidR="00F42554" w:rsidRPr="00A73F9A" w:rsidRDefault="00F42554" w:rsidP="00F42554">
      <w:pPr>
        <w:numPr>
          <w:ilvl w:val="2"/>
          <w:numId w:val="7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posiada sporadycznie nieusprawiedliwione godziny;</w:t>
      </w:r>
    </w:p>
    <w:p w14:paraId="5E91A894" w14:textId="77777777" w:rsidR="00F42554" w:rsidRPr="00F84B9C" w:rsidRDefault="00F42554" w:rsidP="00F42554">
      <w:pPr>
        <w:numPr>
          <w:ilvl w:val="2"/>
          <w:numId w:val="7"/>
        </w:numPr>
        <w:autoSpaceDN/>
        <w:spacing w:after="100" w:line="276" w:lineRule="auto"/>
        <w:textAlignment w:val="auto"/>
        <w:rPr>
          <w:rFonts w:ascii="Arial" w:eastAsia="Times New Roman" w:hAnsi="Arial"/>
          <w:lang w:val="en-US"/>
        </w:rPr>
      </w:pPr>
      <w:r w:rsidRPr="00A73F9A">
        <w:rPr>
          <w:rFonts w:ascii="Arial" w:eastAsia="Times New Roman" w:hAnsi="Arial"/>
          <w:kern w:val="2"/>
          <w:lang w:eastAsia="pl-PL"/>
        </w:rPr>
        <w:t xml:space="preserve">pojedyncze </w:t>
      </w:r>
      <w:proofErr w:type="spellStart"/>
      <w:r w:rsidRPr="00A73F9A">
        <w:rPr>
          <w:rFonts w:ascii="Arial" w:eastAsia="Times New Roman" w:hAnsi="Arial"/>
          <w:kern w:val="2"/>
          <w:lang w:eastAsia="pl-PL"/>
        </w:rPr>
        <w:t>spóżnienia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14FD27E2" w14:textId="77777777" w:rsidR="00F42554" w:rsidRPr="00F84B9C" w:rsidRDefault="00F42554" w:rsidP="00F42554">
      <w:pPr>
        <w:numPr>
          <w:ilvl w:val="1"/>
          <w:numId w:val="5"/>
        </w:numPr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Poprawne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4EEFD514" w14:textId="77777777" w:rsidR="00F42554" w:rsidRPr="00A73F9A" w:rsidRDefault="00F42554" w:rsidP="00F42554">
      <w:pPr>
        <w:numPr>
          <w:ilvl w:val="2"/>
          <w:numId w:val="8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często jest nieprzygotowany;</w:t>
      </w:r>
    </w:p>
    <w:p w14:paraId="61CE4125" w14:textId="77777777" w:rsidR="00F42554" w:rsidRPr="00A73F9A" w:rsidRDefault="00F42554" w:rsidP="00F42554">
      <w:pPr>
        <w:numPr>
          <w:ilvl w:val="2"/>
          <w:numId w:val="8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wymaga przypominania o obowiązkach;</w:t>
      </w:r>
    </w:p>
    <w:p w14:paraId="40A62353" w14:textId="77777777" w:rsidR="00F42554" w:rsidRPr="00A73F9A" w:rsidRDefault="00F42554" w:rsidP="00F42554">
      <w:pPr>
        <w:numPr>
          <w:ilvl w:val="2"/>
          <w:numId w:val="8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rzadko wykonuje powierzone mu zadania i polecenia nauczycieli;</w:t>
      </w:r>
    </w:p>
    <w:p w14:paraId="40A5FCCC" w14:textId="77777777" w:rsidR="00F42554" w:rsidRPr="00A73F9A" w:rsidRDefault="00F42554" w:rsidP="00F42554">
      <w:pPr>
        <w:numPr>
          <w:ilvl w:val="2"/>
          <w:numId w:val="8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 xml:space="preserve">powtarzające się </w:t>
      </w:r>
      <w:proofErr w:type="spellStart"/>
      <w:r w:rsidRPr="00A73F9A">
        <w:rPr>
          <w:rFonts w:ascii="Arial" w:eastAsia="Times New Roman" w:hAnsi="Arial"/>
          <w:kern w:val="2"/>
          <w:lang w:eastAsia="pl-PL"/>
        </w:rPr>
        <w:t>spóżnienia</w:t>
      </w:r>
      <w:proofErr w:type="spellEnd"/>
      <w:r w:rsidRPr="00A73F9A">
        <w:rPr>
          <w:rFonts w:ascii="Arial" w:eastAsia="Times New Roman" w:hAnsi="Arial"/>
          <w:kern w:val="2"/>
          <w:lang w:eastAsia="pl-PL"/>
        </w:rPr>
        <w:t>;</w:t>
      </w:r>
    </w:p>
    <w:p w14:paraId="3ADFE930" w14:textId="77777777" w:rsidR="00F42554" w:rsidRPr="00F84B9C" w:rsidRDefault="00F42554" w:rsidP="00F42554">
      <w:pPr>
        <w:numPr>
          <w:ilvl w:val="2"/>
          <w:numId w:val="8"/>
        </w:numPr>
        <w:autoSpaceDN/>
        <w:spacing w:after="100" w:line="276" w:lineRule="auto"/>
        <w:textAlignment w:val="auto"/>
        <w:rPr>
          <w:rFonts w:ascii="Arial" w:eastAsia="Times New Roman" w:hAnsi="Arial"/>
          <w:lang w:val="en-US"/>
        </w:rPr>
      </w:pPr>
      <w:r w:rsidRPr="00A73F9A">
        <w:rPr>
          <w:rFonts w:ascii="Arial" w:eastAsia="Times New Roman" w:hAnsi="Arial"/>
          <w:kern w:val="2"/>
          <w:lang w:eastAsia="pl-PL"/>
        </w:rPr>
        <w:t>kilka nieusprawiedliwionych</w:t>
      </w:r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godzin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3B01B06D" w14:textId="77777777" w:rsidR="00F42554" w:rsidRPr="00F84B9C" w:rsidRDefault="00F42554" w:rsidP="00F42554">
      <w:pPr>
        <w:numPr>
          <w:ilvl w:val="1"/>
          <w:numId w:val="5"/>
        </w:numPr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Nieodpowiednie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4ADA2535" w14:textId="77777777" w:rsidR="00F42554" w:rsidRPr="00A73F9A" w:rsidRDefault="00F42554" w:rsidP="00F42554">
      <w:pPr>
        <w:numPr>
          <w:ilvl w:val="2"/>
          <w:numId w:val="9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często lekceważy obowiązki szkolne;</w:t>
      </w:r>
    </w:p>
    <w:p w14:paraId="2DD23367" w14:textId="77777777" w:rsidR="00F42554" w:rsidRPr="00A73F9A" w:rsidRDefault="00F42554" w:rsidP="00F42554">
      <w:pPr>
        <w:numPr>
          <w:ilvl w:val="2"/>
          <w:numId w:val="9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nie wykonuje poleceń nauczycieli;</w:t>
      </w:r>
    </w:p>
    <w:p w14:paraId="740AC564" w14:textId="77777777" w:rsidR="00F42554" w:rsidRPr="00A73F9A" w:rsidRDefault="00F42554" w:rsidP="00F42554">
      <w:pPr>
        <w:numPr>
          <w:ilvl w:val="2"/>
          <w:numId w:val="9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unika pracy na lekcji;</w:t>
      </w:r>
    </w:p>
    <w:p w14:paraId="5C437866" w14:textId="77777777" w:rsidR="00F42554" w:rsidRPr="00A73F9A" w:rsidRDefault="00F42554" w:rsidP="00F42554">
      <w:pPr>
        <w:numPr>
          <w:ilvl w:val="2"/>
          <w:numId w:val="9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częste spóźnienia;</w:t>
      </w:r>
    </w:p>
    <w:p w14:paraId="236ED0A0" w14:textId="77777777" w:rsidR="00F42554" w:rsidRDefault="00F42554" w:rsidP="00F42554">
      <w:pPr>
        <w:numPr>
          <w:ilvl w:val="2"/>
          <w:numId w:val="9"/>
        </w:numPr>
        <w:autoSpaceDN/>
        <w:spacing w:after="100" w:line="276" w:lineRule="auto"/>
        <w:textAlignment w:val="auto"/>
        <w:rPr>
          <w:rFonts w:ascii="Arial" w:eastAsia="Times New Roman" w:hAnsi="Arial"/>
          <w:lang w:val="en-US"/>
        </w:rPr>
      </w:pPr>
      <w:r w:rsidRPr="00A73F9A">
        <w:rPr>
          <w:rFonts w:ascii="Arial" w:eastAsia="Times New Roman" w:hAnsi="Arial"/>
          <w:kern w:val="2"/>
          <w:lang w:eastAsia="pl-PL"/>
        </w:rPr>
        <w:t>znaczna liczba</w:t>
      </w:r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godzin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nieusprawiedliwionych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6D464F5B" w14:textId="77777777" w:rsidR="00F42554" w:rsidRPr="003F0E15" w:rsidRDefault="00F42554" w:rsidP="00F42554">
      <w:pPr>
        <w:numPr>
          <w:ilvl w:val="1"/>
          <w:numId w:val="5"/>
        </w:numPr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Naganne</w:t>
      </w:r>
      <w:proofErr w:type="spellEnd"/>
      <w:r w:rsidRPr="003F0E15">
        <w:rPr>
          <w:rFonts w:ascii="Arial" w:eastAsia="Times New Roman" w:hAnsi="Arial"/>
          <w:lang w:val="en-US"/>
        </w:rPr>
        <w:t>:</w:t>
      </w:r>
    </w:p>
    <w:p w14:paraId="3D5F4FF8" w14:textId="77777777" w:rsidR="00F42554" w:rsidRPr="00A73F9A" w:rsidRDefault="00F42554" w:rsidP="00F42554">
      <w:pPr>
        <w:numPr>
          <w:ilvl w:val="2"/>
          <w:numId w:val="5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świadomie nie realizuje obowiązków ucznia;</w:t>
      </w:r>
    </w:p>
    <w:p w14:paraId="0C8BA4F4" w14:textId="77777777" w:rsidR="00F42554" w:rsidRPr="00A73F9A" w:rsidRDefault="00F42554" w:rsidP="00F42554">
      <w:pPr>
        <w:numPr>
          <w:ilvl w:val="2"/>
          <w:numId w:val="5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utrudnia prowadzenie zajęć;</w:t>
      </w:r>
    </w:p>
    <w:p w14:paraId="6443DF88" w14:textId="77777777" w:rsidR="00F42554" w:rsidRPr="00A73F9A" w:rsidRDefault="00F42554" w:rsidP="00F42554">
      <w:pPr>
        <w:numPr>
          <w:ilvl w:val="2"/>
          <w:numId w:val="5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odmawia wykonywania poleceń nauczycieli;</w:t>
      </w:r>
    </w:p>
    <w:p w14:paraId="1AE35BC5" w14:textId="77777777" w:rsidR="00F42554" w:rsidRPr="00A73F9A" w:rsidRDefault="00F42554" w:rsidP="00F42554">
      <w:pPr>
        <w:numPr>
          <w:ilvl w:val="2"/>
          <w:numId w:val="5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lastRenderedPageBreak/>
        <w:t>notorycznie opuszcza zajęcia;</w:t>
      </w:r>
    </w:p>
    <w:p w14:paraId="1F44559B" w14:textId="77777777" w:rsidR="00F42554" w:rsidRPr="00A73F9A" w:rsidRDefault="00F42554" w:rsidP="00F42554">
      <w:pPr>
        <w:numPr>
          <w:ilvl w:val="2"/>
          <w:numId w:val="54"/>
        </w:numPr>
        <w:autoSpaceDN/>
        <w:spacing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A73F9A">
        <w:rPr>
          <w:rFonts w:ascii="Arial" w:eastAsia="Times New Roman" w:hAnsi="Arial"/>
          <w:kern w:val="2"/>
          <w:lang w:eastAsia="pl-PL"/>
        </w:rPr>
        <w:t>nagminnie spóźnia się;</w:t>
      </w:r>
    </w:p>
    <w:p w14:paraId="1B94E843" w14:textId="77777777" w:rsidR="00F42554" w:rsidRPr="00F84B9C" w:rsidRDefault="00F42554" w:rsidP="00F42554">
      <w:pPr>
        <w:numPr>
          <w:ilvl w:val="2"/>
          <w:numId w:val="54"/>
        </w:numPr>
        <w:autoSpaceDN/>
        <w:spacing w:after="100" w:line="276" w:lineRule="auto"/>
        <w:textAlignment w:val="auto"/>
        <w:rPr>
          <w:rFonts w:ascii="Arial" w:eastAsia="Times New Roman" w:hAnsi="Arial"/>
        </w:rPr>
      </w:pPr>
      <w:r w:rsidRPr="00A73F9A">
        <w:rPr>
          <w:rFonts w:ascii="Arial" w:eastAsia="Times New Roman" w:hAnsi="Arial"/>
          <w:kern w:val="2"/>
          <w:lang w:eastAsia="pl-PL"/>
        </w:rPr>
        <w:t>samowolnie opuszcza teren</w:t>
      </w:r>
      <w:r w:rsidRPr="00F84B9C">
        <w:rPr>
          <w:rFonts w:ascii="Arial" w:eastAsia="Times New Roman" w:hAnsi="Arial"/>
          <w:lang w:val="en-US"/>
        </w:rPr>
        <w:t xml:space="preserve"> szkoły.</w:t>
      </w:r>
    </w:p>
    <w:p w14:paraId="3A9F1AB9" w14:textId="77777777" w:rsidR="00F42554" w:rsidRPr="00F42554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F42554">
        <w:rPr>
          <w:rFonts w:ascii="Arial" w:hAnsi="Arial" w:cs="Arial"/>
          <w:sz w:val="24"/>
          <w:szCs w:val="24"/>
          <w:lang w:val="pl-PL"/>
        </w:rPr>
        <w:t>Okazywanie szacunku innym osobom, w tym nauczycielom, uczniom i pracownikom szkoły.</w:t>
      </w:r>
    </w:p>
    <w:p w14:paraId="04D0F085" w14:textId="77777777" w:rsidR="00F42554" w:rsidRPr="003F0E15" w:rsidRDefault="00F42554" w:rsidP="00F42554">
      <w:pPr>
        <w:numPr>
          <w:ilvl w:val="1"/>
          <w:numId w:val="54"/>
        </w:numPr>
        <w:autoSpaceDN/>
        <w:spacing w:before="100"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Wzorowe</w:t>
      </w:r>
      <w:proofErr w:type="spellEnd"/>
      <w:r w:rsidRPr="003F0E15">
        <w:rPr>
          <w:rFonts w:ascii="Arial" w:eastAsia="Times New Roman" w:hAnsi="Arial"/>
          <w:lang w:val="en-US"/>
        </w:rPr>
        <w:t>:</w:t>
      </w:r>
    </w:p>
    <w:p w14:paraId="5EA7D277" w14:textId="77777777" w:rsidR="00F42554" w:rsidRPr="003F0E15" w:rsidRDefault="00F42554" w:rsidP="00F42554">
      <w:pPr>
        <w:numPr>
          <w:ilvl w:val="2"/>
          <w:numId w:val="54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3F0E15">
        <w:rPr>
          <w:rFonts w:ascii="Arial" w:eastAsia="Times New Roman" w:hAnsi="Arial"/>
          <w:kern w:val="2"/>
          <w:lang w:eastAsia="pl-PL"/>
        </w:rPr>
        <w:t>zawsze odnosi się do wszystkich z szacunkiem;</w:t>
      </w:r>
    </w:p>
    <w:p w14:paraId="67420940" w14:textId="77777777" w:rsidR="00F42554" w:rsidRPr="003F0E15" w:rsidRDefault="00F42554" w:rsidP="00F42554">
      <w:pPr>
        <w:numPr>
          <w:ilvl w:val="2"/>
          <w:numId w:val="54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3F0E15">
        <w:rPr>
          <w:rFonts w:ascii="Arial" w:eastAsia="Times New Roman" w:hAnsi="Arial"/>
          <w:kern w:val="2"/>
          <w:lang w:eastAsia="pl-PL"/>
        </w:rPr>
        <w:t>wspiera osoby potrzebujące pomocy;</w:t>
      </w:r>
    </w:p>
    <w:p w14:paraId="6B69DD46" w14:textId="77777777" w:rsidR="00F42554" w:rsidRPr="003F0E15" w:rsidRDefault="00F42554" w:rsidP="00F42554">
      <w:pPr>
        <w:numPr>
          <w:ilvl w:val="2"/>
          <w:numId w:val="54"/>
        </w:numPr>
        <w:autoSpaceDN/>
        <w:spacing w:before="100" w:after="100" w:line="276" w:lineRule="auto"/>
        <w:textAlignment w:val="auto"/>
        <w:rPr>
          <w:rFonts w:ascii="Arial" w:eastAsia="Times New Roman" w:hAnsi="Arial"/>
        </w:rPr>
      </w:pPr>
      <w:r w:rsidRPr="003F0E15">
        <w:rPr>
          <w:rFonts w:ascii="Arial" w:eastAsia="Times New Roman" w:hAnsi="Arial"/>
          <w:kern w:val="2"/>
          <w:lang w:eastAsia="pl-PL"/>
        </w:rPr>
        <w:t>jest koleżeński</w:t>
      </w:r>
      <w:r w:rsidRPr="003F0E15">
        <w:rPr>
          <w:rFonts w:ascii="Arial" w:eastAsia="Times New Roman" w:hAnsi="Arial"/>
        </w:rPr>
        <w:t>, życzliwy i empatyczny.</w:t>
      </w:r>
    </w:p>
    <w:p w14:paraId="575ABE64" w14:textId="77777777" w:rsidR="00F42554" w:rsidRPr="003F0E15" w:rsidRDefault="00F42554" w:rsidP="00F42554">
      <w:pPr>
        <w:numPr>
          <w:ilvl w:val="1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Bardzo</w:t>
      </w:r>
      <w:proofErr w:type="spellEnd"/>
      <w:r w:rsidRPr="003F0E15">
        <w:rPr>
          <w:rFonts w:ascii="Arial" w:eastAsia="Times New Roman" w:hAnsi="Arial"/>
          <w:lang w:val="en-US"/>
        </w:rPr>
        <w:t xml:space="preserve"> </w:t>
      </w:r>
      <w:proofErr w:type="spellStart"/>
      <w:r w:rsidRPr="003F0E15">
        <w:rPr>
          <w:rFonts w:ascii="Arial" w:eastAsia="Times New Roman" w:hAnsi="Arial"/>
          <w:lang w:val="en-US"/>
        </w:rPr>
        <w:t>dobre</w:t>
      </w:r>
      <w:proofErr w:type="spellEnd"/>
      <w:r w:rsidRPr="003F0E15">
        <w:rPr>
          <w:rFonts w:ascii="Arial" w:eastAsia="Times New Roman" w:hAnsi="Arial"/>
          <w:lang w:val="en-US"/>
        </w:rPr>
        <w:t>:</w:t>
      </w:r>
    </w:p>
    <w:p w14:paraId="4F46D4D3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3F0E15">
        <w:rPr>
          <w:rFonts w:ascii="Arial" w:eastAsia="Times New Roman" w:hAnsi="Arial"/>
        </w:rPr>
        <w:t>okazuje szacunku rówieśnikom i dorosłym;</w:t>
      </w:r>
    </w:p>
    <w:p w14:paraId="6B5F7BF7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przestrzega</w:t>
      </w:r>
      <w:proofErr w:type="spellEnd"/>
      <w:r w:rsidRPr="003F0E15">
        <w:rPr>
          <w:rFonts w:ascii="Arial" w:eastAsia="Times New Roman" w:hAnsi="Arial"/>
          <w:lang w:val="en-US"/>
        </w:rPr>
        <w:t xml:space="preserve"> zasad </w:t>
      </w:r>
      <w:proofErr w:type="spellStart"/>
      <w:r w:rsidRPr="003F0E15">
        <w:rPr>
          <w:rFonts w:ascii="Arial" w:eastAsia="Times New Roman" w:hAnsi="Arial"/>
          <w:lang w:val="en-US"/>
        </w:rPr>
        <w:t>tolerancji</w:t>
      </w:r>
      <w:proofErr w:type="spellEnd"/>
      <w:r w:rsidRPr="003F0E15">
        <w:rPr>
          <w:rFonts w:ascii="Arial" w:eastAsia="Times New Roman" w:hAnsi="Arial"/>
          <w:lang w:val="en-US"/>
        </w:rPr>
        <w:t>.</w:t>
      </w:r>
    </w:p>
    <w:p w14:paraId="4923A05A" w14:textId="77777777" w:rsidR="00F42554" w:rsidRPr="003F0E15" w:rsidRDefault="00F42554" w:rsidP="00F42554">
      <w:pPr>
        <w:numPr>
          <w:ilvl w:val="1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Dobre</w:t>
      </w:r>
      <w:proofErr w:type="spellEnd"/>
      <w:r w:rsidRPr="003F0E15">
        <w:rPr>
          <w:rFonts w:ascii="Arial" w:eastAsia="Times New Roman" w:hAnsi="Arial"/>
          <w:lang w:val="en-US"/>
        </w:rPr>
        <w:t>:</w:t>
      </w:r>
    </w:p>
    <w:p w14:paraId="76CB6CA4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3F0E15">
        <w:rPr>
          <w:rFonts w:ascii="Arial" w:eastAsia="Times New Roman" w:hAnsi="Arial"/>
        </w:rPr>
        <w:t>właściwie odnosi się do innych osób;</w:t>
      </w:r>
    </w:p>
    <w:p w14:paraId="7513C882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pojedyncze</w:t>
      </w:r>
      <w:proofErr w:type="spellEnd"/>
      <w:r w:rsidRPr="003F0E15">
        <w:rPr>
          <w:rFonts w:ascii="Arial" w:eastAsia="Times New Roman" w:hAnsi="Arial"/>
          <w:lang w:val="en-US"/>
        </w:rPr>
        <w:t xml:space="preserve"> </w:t>
      </w:r>
      <w:proofErr w:type="spellStart"/>
      <w:r w:rsidRPr="003F0E15">
        <w:rPr>
          <w:rFonts w:ascii="Arial" w:eastAsia="Times New Roman" w:hAnsi="Arial"/>
          <w:lang w:val="en-US"/>
        </w:rPr>
        <w:t>konflikty</w:t>
      </w:r>
      <w:proofErr w:type="spellEnd"/>
      <w:r w:rsidRPr="003F0E15">
        <w:rPr>
          <w:rFonts w:ascii="Arial" w:eastAsia="Times New Roman" w:hAnsi="Arial"/>
          <w:lang w:val="en-US"/>
        </w:rPr>
        <w:t xml:space="preserve"> </w:t>
      </w:r>
      <w:proofErr w:type="spellStart"/>
      <w:r w:rsidRPr="003F0E15">
        <w:rPr>
          <w:rFonts w:ascii="Arial" w:eastAsia="Times New Roman" w:hAnsi="Arial"/>
          <w:lang w:val="en-US"/>
        </w:rPr>
        <w:t>rozwiązuje</w:t>
      </w:r>
      <w:proofErr w:type="spellEnd"/>
      <w:r w:rsidRPr="003F0E15">
        <w:rPr>
          <w:rFonts w:ascii="Arial" w:eastAsia="Times New Roman" w:hAnsi="Arial"/>
          <w:lang w:val="en-US"/>
        </w:rPr>
        <w:t xml:space="preserve"> </w:t>
      </w:r>
      <w:proofErr w:type="spellStart"/>
      <w:r w:rsidRPr="003F0E15">
        <w:rPr>
          <w:rFonts w:ascii="Arial" w:eastAsia="Times New Roman" w:hAnsi="Arial"/>
          <w:lang w:val="en-US"/>
        </w:rPr>
        <w:t>właściwie</w:t>
      </w:r>
      <w:proofErr w:type="spellEnd"/>
      <w:r w:rsidRPr="003F0E15">
        <w:rPr>
          <w:rFonts w:ascii="Arial" w:eastAsia="Times New Roman" w:hAnsi="Arial"/>
          <w:lang w:val="en-US"/>
        </w:rPr>
        <w:t>.</w:t>
      </w:r>
    </w:p>
    <w:p w14:paraId="13002A07" w14:textId="77777777" w:rsidR="00F42554" w:rsidRPr="003F0E15" w:rsidRDefault="00F42554" w:rsidP="00F42554">
      <w:pPr>
        <w:numPr>
          <w:ilvl w:val="1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Poprawne</w:t>
      </w:r>
      <w:proofErr w:type="spellEnd"/>
      <w:r w:rsidRPr="003F0E15">
        <w:rPr>
          <w:rFonts w:ascii="Arial" w:eastAsia="Times New Roman" w:hAnsi="Arial"/>
          <w:lang w:val="en-US"/>
        </w:rPr>
        <w:t>:</w:t>
      </w:r>
    </w:p>
    <w:p w14:paraId="0858F955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3F0E15">
        <w:rPr>
          <w:rFonts w:ascii="Arial" w:eastAsia="Times New Roman" w:hAnsi="Arial"/>
        </w:rPr>
        <w:t>sporadycznie wdaje się w konflikty;</w:t>
      </w:r>
    </w:p>
    <w:p w14:paraId="5861DA7D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3F0E15">
        <w:rPr>
          <w:rFonts w:ascii="Arial" w:eastAsia="Times New Roman" w:hAnsi="Arial"/>
        </w:rPr>
        <w:t xml:space="preserve">wymaga </w:t>
      </w:r>
      <w:proofErr w:type="spellStart"/>
      <w:r w:rsidRPr="003F0E15">
        <w:rPr>
          <w:rFonts w:ascii="Arial" w:eastAsia="Times New Roman" w:hAnsi="Arial"/>
        </w:rPr>
        <w:t>przypomniania</w:t>
      </w:r>
      <w:proofErr w:type="spellEnd"/>
      <w:r w:rsidRPr="003F0E15">
        <w:rPr>
          <w:rFonts w:ascii="Arial" w:eastAsia="Times New Roman" w:hAnsi="Arial"/>
        </w:rPr>
        <w:t xml:space="preserve"> o zasadach współżycia społecznego.</w:t>
      </w:r>
    </w:p>
    <w:p w14:paraId="3D07D87C" w14:textId="77777777" w:rsidR="00F42554" w:rsidRPr="003F0E15" w:rsidRDefault="00F42554" w:rsidP="00F42554">
      <w:pPr>
        <w:numPr>
          <w:ilvl w:val="1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Nieodpowiednie</w:t>
      </w:r>
      <w:proofErr w:type="spellEnd"/>
      <w:r w:rsidRPr="003F0E15">
        <w:rPr>
          <w:rFonts w:ascii="Arial" w:eastAsia="Times New Roman" w:hAnsi="Arial"/>
          <w:lang w:val="en-US"/>
        </w:rPr>
        <w:t>:</w:t>
      </w:r>
    </w:p>
    <w:p w14:paraId="7108D62D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3F0E15">
        <w:rPr>
          <w:rFonts w:ascii="Arial" w:eastAsia="Times New Roman" w:hAnsi="Arial"/>
        </w:rPr>
        <w:t>często okazuje brak szacunku, wyśmiewa, poniża lub lekceważy innych.</w:t>
      </w:r>
    </w:p>
    <w:p w14:paraId="7B0D60F9" w14:textId="77777777" w:rsidR="00F42554" w:rsidRPr="003F0E15" w:rsidRDefault="00F42554" w:rsidP="00F42554">
      <w:pPr>
        <w:numPr>
          <w:ilvl w:val="1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Naganne</w:t>
      </w:r>
      <w:proofErr w:type="spellEnd"/>
      <w:r w:rsidRPr="003F0E15">
        <w:rPr>
          <w:rFonts w:ascii="Arial" w:eastAsia="Times New Roman" w:hAnsi="Arial"/>
          <w:lang w:val="en-US"/>
        </w:rPr>
        <w:t>:</w:t>
      </w:r>
    </w:p>
    <w:p w14:paraId="4B4E2E90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3F0E15">
        <w:rPr>
          <w:rFonts w:ascii="Arial" w:eastAsia="Times New Roman" w:hAnsi="Arial"/>
        </w:rPr>
        <w:t>stosuje zastraszanie, wyśmiewanie lub cyberprzemoc;</w:t>
      </w:r>
    </w:p>
    <w:p w14:paraId="115D18C4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3F0E15">
        <w:rPr>
          <w:rFonts w:ascii="Arial" w:eastAsia="Times New Roman" w:hAnsi="Arial"/>
          <w:lang w:val="en-US"/>
        </w:rPr>
        <w:t>dyskryminuje</w:t>
      </w:r>
      <w:proofErr w:type="spellEnd"/>
      <w:r w:rsidRPr="003F0E15">
        <w:rPr>
          <w:rFonts w:ascii="Arial" w:eastAsia="Times New Roman" w:hAnsi="Arial"/>
          <w:lang w:val="en-US"/>
        </w:rPr>
        <w:t xml:space="preserve"> innych uczniów;</w:t>
      </w:r>
    </w:p>
    <w:p w14:paraId="3B8BD17F" w14:textId="77777777" w:rsidR="00F42554" w:rsidRPr="003F0E15" w:rsidRDefault="00F42554" w:rsidP="00F42554">
      <w:pPr>
        <w:numPr>
          <w:ilvl w:val="2"/>
          <w:numId w:val="5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proofErr w:type="spellStart"/>
      <w:r w:rsidRPr="003F0E15">
        <w:rPr>
          <w:rFonts w:ascii="Arial" w:eastAsia="Times New Roman" w:hAnsi="Arial"/>
          <w:lang w:val="en-US"/>
        </w:rPr>
        <w:t>dopuszcza</w:t>
      </w:r>
      <w:proofErr w:type="spellEnd"/>
      <w:r w:rsidRPr="003F0E15">
        <w:rPr>
          <w:rFonts w:ascii="Arial" w:eastAsia="Times New Roman" w:hAnsi="Arial"/>
          <w:lang w:val="en-US"/>
        </w:rPr>
        <w:t xml:space="preserve"> się </w:t>
      </w:r>
      <w:proofErr w:type="spellStart"/>
      <w:r w:rsidRPr="003F0E15">
        <w:rPr>
          <w:rFonts w:ascii="Arial" w:eastAsia="Times New Roman" w:hAnsi="Arial"/>
          <w:lang w:val="en-US"/>
        </w:rPr>
        <w:t>przemocy</w:t>
      </w:r>
      <w:proofErr w:type="spellEnd"/>
      <w:r w:rsidRPr="003F0E15">
        <w:rPr>
          <w:rFonts w:ascii="Arial" w:eastAsia="Times New Roman" w:hAnsi="Arial"/>
          <w:lang w:val="en-US"/>
        </w:rPr>
        <w:t xml:space="preserve"> </w:t>
      </w:r>
      <w:proofErr w:type="spellStart"/>
      <w:r w:rsidRPr="003F0E15">
        <w:rPr>
          <w:rFonts w:ascii="Arial" w:eastAsia="Times New Roman" w:hAnsi="Arial"/>
          <w:lang w:val="en-US"/>
        </w:rPr>
        <w:t>fizycznej</w:t>
      </w:r>
      <w:proofErr w:type="spellEnd"/>
      <w:r w:rsidRPr="003F0E15">
        <w:rPr>
          <w:rFonts w:ascii="Arial" w:eastAsia="Times New Roman" w:hAnsi="Arial"/>
          <w:lang w:val="en-US"/>
        </w:rPr>
        <w:t>.</w:t>
      </w:r>
    </w:p>
    <w:p w14:paraId="7DF0DB1C" w14:textId="77777777" w:rsidR="00F42554" w:rsidRPr="003C272C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3C272C">
        <w:rPr>
          <w:rFonts w:ascii="Arial" w:hAnsi="Arial" w:cs="Arial"/>
          <w:sz w:val="24"/>
          <w:szCs w:val="24"/>
          <w:lang w:val="pl-PL"/>
        </w:rPr>
        <w:t xml:space="preserve">Przejmowanie odpowiedzialności za własny rozwój i realizację celów </w:t>
      </w:r>
      <w:proofErr w:type="spellStart"/>
      <w:r w:rsidRPr="003C272C">
        <w:rPr>
          <w:rFonts w:ascii="Arial" w:hAnsi="Arial" w:cs="Arial"/>
          <w:sz w:val="24"/>
          <w:szCs w:val="24"/>
          <w:lang w:val="pl-PL"/>
        </w:rPr>
        <w:t>rozwojonych</w:t>
      </w:r>
      <w:proofErr w:type="spellEnd"/>
      <w:r w:rsidRPr="003C272C">
        <w:rPr>
          <w:rFonts w:ascii="Arial" w:hAnsi="Arial" w:cs="Arial"/>
          <w:sz w:val="24"/>
          <w:szCs w:val="24"/>
          <w:lang w:val="pl-PL"/>
        </w:rPr>
        <w:t>.</w:t>
      </w:r>
    </w:p>
    <w:p w14:paraId="1C12C98B" w14:textId="77777777" w:rsidR="00F42554" w:rsidRPr="00F84B9C" w:rsidRDefault="00F42554" w:rsidP="00F42554">
      <w:pPr>
        <w:numPr>
          <w:ilvl w:val="1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Wzorowe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17CAA374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 xml:space="preserve">bierze pełną </w:t>
      </w:r>
      <w:proofErr w:type="spellStart"/>
      <w:r w:rsidRPr="00F84B9C">
        <w:rPr>
          <w:rFonts w:ascii="Arial" w:eastAsia="Times New Roman" w:hAnsi="Arial"/>
        </w:rPr>
        <w:t>odpowiedzialnośc</w:t>
      </w:r>
      <w:proofErr w:type="spellEnd"/>
      <w:r w:rsidRPr="00F84B9C">
        <w:rPr>
          <w:rFonts w:ascii="Arial" w:eastAsia="Times New Roman" w:hAnsi="Arial"/>
        </w:rPr>
        <w:t xml:space="preserve"> za swoje czyny;</w:t>
      </w:r>
    </w:p>
    <w:p w14:paraId="53ED5755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rozwija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zainteresowania</w:t>
      </w:r>
      <w:proofErr w:type="spellEnd"/>
      <w:r w:rsidRPr="00F84B9C">
        <w:rPr>
          <w:rFonts w:ascii="Arial" w:eastAsia="Times New Roman" w:hAnsi="Arial"/>
          <w:lang w:val="en-US"/>
        </w:rPr>
        <w:t xml:space="preserve"> i </w:t>
      </w:r>
      <w:proofErr w:type="spellStart"/>
      <w:r w:rsidRPr="00F84B9C">
        <w:rPr>
          <w:rFonts w:ascii="Arial" w:eastAsia="Times New Roman" w:hAnsi="Arial"/>
          <w:lang w:val="en-US"/>
        </w:rPr>
        <w:t>uzdolnienia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533C2893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samodzielnie pracuje nad własnym rozwojem;</w:t>
      </w:r>
    </w:p>
    <w:p w14:paraId="45ED814B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wyciąga wnioski z popełnionych błędów.</w:t>
      </w:r>
    </w:p>
    <w:p w14:paraId="4385F7AF" w14:textId="77777777" w:rsidR="00F42554" w:rsidRPr="00F84B9C" w:rsidRDefault="00F42554" w:rsidP="00F42554">
      <w:pPr>
        <w:numPr>
          <w:ilvl w:val="1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Bardzo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57BBB76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przyznaje</w:t>
      </w:r>
      <w:proofErr w:type="spellEnd"/>
      <w:r w:rsidRPr="00F84B9C">
        <w:rPr>
          <w:rFonts w:ascii="Arial" w:eastAsia="Times New Roman" w:hAnsi="Arial"/>
          <w:lang w:val="en-US"/>
        </w:rPr>
        <w:t xml:space="preserve"> się do </w:t>
      </w:r>
      <w:proofErr w:type="spellStart"/>
      <w:r w:rsidRPr="00F84B9C">
        <w:rPr>
          <w:rFonts w:ascii="Arial" w:eastAsia="Times New Roman" w:hAnsi="Arial"/>
          <w:lang w:val="en-US"/>
        </w:rPr>
        <w:t>błędów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76D34AE5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stara się eliminować swoje słabości;</w:t>
      </w:r>
    </w:p>
    <w:p w14:paraId="22ED39C4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uczestniczy w zajęciach rozwijających zainteresowania.</w:t>
      </w:r>
    </w:p>
    <w:p w14:paraId="01CDD060" w14:textId="77777777" w:rsidR="00F42554" w:rsidRPr="00F84B9C" w:rsidRDefault="00F42554" w:rsidP="00F42554">
      <w:pPr>
        <w:numPr>
          <w:ilvl w:val="1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4FBFA0E1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lastRenderedPageBreak/>
        <w:t>podejmuje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działania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służące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samorozwojowi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058BC5D0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włącza się e wybrane działania i zazwyczaj odpowiedzialnie podchodzi do własnych decyzji.</w:t>
      </w:r>
    </w:p>
    <w:p w14:paraId="5E308085" w14:textId="77777777" w:rsidR="00F42554" w:rsidRPr="00F84B9C" w:rsidRDefault="00F42554" w:rsidP="00F42554">
      <w:pPr>
        <w:numPr>
          <w:ilvl w:val="1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Poprawne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5BF64DB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nie zawsze dostrzega skutki swojego postępowania;</w:t>
      </w:r>
    </w:p>
    <w:p w14:paraId="1A8CE6AD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potrzebuje wsparcia w planowaniu własnego rozwoju.</w:t>
      </w:r>
    </w:p>
    <w:p w14:paraId="2A7A2868" w14:textId="77777777" w:rsidR="00F42554" w:rsidRPr="00F84B9C" w:rsidRDefault="00F42554" w:rsidP="00F42554">
      <w:pPr>
        <w:numPr>
          <w:ilvl w:val="1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Nieodpowienie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B6CE20B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nie przyjmuje odpowiedzialności za swoje zachowanie;</w:t>
      </w:r>
    </w:p>
    <w:p w14:paraId="0B2885AF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przerzuca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winę</w:t>
      </w:r>
      <w:proofErr w:type="spellEnd"/>
      <w:r w:rsidRPr="00F84B9C">
        <w:rPr>
          <w:rFonts w:ascii="Arial" w:eastAsia="Times New Roman" w:hAnsi="Arial"/>
          <w:lang w:val="en-US"/>
        </w:rPr>
        <w:t xml:space="preserve"> na innych;</w:t>
      </w:r>
    </w:p>
    <w:p w14:paraId="2C9D3B34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niechętnie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podejmuje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działania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naprawcze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26F50F50" w14:textId="77777777" w:rsidR="00F42554" w:rsidRPr="00F84B9C" w:rsidRDefault="00F42554" w:rsidP="00F42554">
      <w:pPr>
        <w:numPr>
          <w:ilvl w:val="1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Naganne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259263D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wykazuje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chęci</w:t>
      </w:r>
      <w:proofErr w:type="spellEnd"/>
      <w:r w:rsidRPr="00F84B9C">
        <w:rPr>
          <w:rFonts w:ascii="Arial" w:eastAsia="Times New Roman" w:hAnsi="Arial"/>
          <w:lang w:val="en-US"/>
        </w:rPr>
        <w:t xml:space="preserve"> poprawy;</w:t>
      </w:r>
    </w:p>
    <w:p w14:paraId="511CB226" w14:textId="77777777" w:rsidR="00F42554" w:rsidRPr="00F84B9C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ignoruje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działania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wychowawcze</w:t>
      </w:r>
      <w:proofErr w:type="spellEnd"/>
      <w:r w:rsidRPr="00F84B9C">
        <w:rPr>
          <w:rFonts w:ascii="Arial" w:eastAsia="Times New Roman" w:hAnsi="Arial"/>
          <w:lang w:val="en-US"/>
        </w:rPr>
        <w:t xml:space="preserve"> szkoły;</w:t>
      </w:r>
    </w:p>
    <w:p w14:paraId="54EB3A4A" w14:textId="77777777" w:rsidR="00F42554" w:rsidRDefault="00F42554" w:rsidP="00F42554">
      <w:pPr>
        <w:numPr>
          <w:ilvl w:val="2"/>
          <w:numId w:val="1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nie wyciąga wniosków z popełnionych błędów.</w:t>
      </w:r>
    </w:p>
    <w:p w14:paraId="5F280498" w14:textId="77777777" w:rsidR="00F42554" w:rsidRPr="003C272C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3C272C">
        <w:rPr>
          <w:rFonts w:ascii="Arial" w:hAnsi="Arial" w:cs="Arial"/>
          <w:sz w:val="24"/>
          <w:szCs w:val="24"/>
          <w:lang w:val="pl-PL"/>
        </w:rPr>
        <w:t>Przestrzeganie norm społecznych w szkole i poza nią:</w:t>
      </w:r>
    </w:p>
    <w:p w14:paraId="1D4521A6" w14:textId="77777777" w:rsidR="00F42554" w:rsidRPr="00F84B9C" w:rsidRDefault="00F42554" w:rsidP="00F42554">
      <w:pPr>
        <w:numPr>
          <w:ilvl w:val="1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Wzorowe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0289C66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r w:rsidRPr="00F84B9C">
        <w:rPr>
          <w:rFonts w:ascii="Arial" w:eastAsia="Times New Roman" w:hAnsi="Arial"/>
          <w:lang w:val="en-US"/>
        </w:rPr>
        <w:t xml:space="preserve">jest </w:t>
      </w:r>
      <w:proofErr w:type="spellStart"/>
      <w:r w:rsidRPr="00F84B9C">
        <w:rPr>
          <w:rFonts w:ascii="Arial" w:eastAsia="Times New Roman" w:hAnsi="Arial"/>
          <w:lang w:val="en-US"/>
        </w:rPr>
        <w:t>wzorem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kultury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osobistej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3104A649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zachowuje się właściwie w każdej sytuacji.</w:t>
      </w:r>
    </w:p>
    <w:p w14:paraId="1A6BFEF6" w14:textId="77777777" w:rsidR="00F42554" w:rsidRPr="00F84B9C" w:rsidRDefault="00F42554" w:rsidP="00F42554">
      <w:pPr>
        <w:numPr>
          <w:ilvl w:val="1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Bardzo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3C20ED52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przestrzega</w:t>
      </w:r>
      <w:proofErr w:type="spellEnd"/>
      <w:r w:rsidRPr="00F84B9C">
        <w:rPr>
          <w:rFonts w:ascii="Arial" w:eastAsia="Times New Roman" w:hAnsi="Arial"/>
          <w:lang w:val="en-US"/>
        </w:rPr>
        <w:t xml:space="preserve"> zasad </w:t>
      </w:r>
      <w:proofErr w:type="spellStart"/>
      <w:r w:rsidRPr="00F84B9C">
        <w:rPr>
          <w:rFonts w:ascii="Arial" w:eastAsia="Times New Roman" w:hAnsi="Arial"/>
          <w:lang w:val="en-US"/>
        </w:rPr>
        <w:t>dobrego</w:t>
      </w:r>
      <w:proofErr w:type="spellEnd"/>
      <w:r w:rsidRPr="00F84B9C">
        <w:rPr>
          <w:rFonts w:ascii="Arial" w:eastAsia="Times New Roman" w:hAnsi="Arial"/>
          <w:lang w:val="en-US"/>
        </w:rPr>
        <w:t xml:space="preserve"> zachowania;</w:t>
      </w:r>
    </w:p>
    <w:p w14:paraId="563D4758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zawsze zachowuje się właściwie podczas uroczystości;</w:t>
      </w:r>
    </w:p>
    <w:p w14:paraId="07E6CBAC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właściwie zachowuje się podczas wyjazdów, wycieczek i uroczystości.</w:t>
      </w:r>
    </w:p>
    <w:p w14:paraId="3C202AA6" w14:textId="77777777" w:rsidR="00F42554" w:rsidRPr="00F84B9C" w:rsidRDefault="00F42554" w:rsidP="00F42554">
      <w:pPr>
        <w:numPr>
          <w:ilvl w:val="1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3910FFBE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zazwyczaj zachowuje się zgodnie z normami społecznymi;</w:t>
      </w:r>
    </w:p>
    <w:p w14:paraId="5C2FE2E7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przestrzega zasad obowiązujących podczas uroczystości.</w:t>
      </w:r>
    </w:p>
    <w:p w14:paraId="3420B1AD" w14:textId="77777777" w:rsidR="00F42554" w:rsidRPr="00F84B9C" w:rsidRDefault="00F42554" w:rsidP="00F42554">
      <w:pPr>
        <w:numPr>
          <w:ilvl w:val="1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Poprawne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654D1A0E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sporadycznie zachowuje się właściwie, ale reaguje na uwagi i podejmuje poprawę;</w:t>
      </w:r>
    </w:p>
    <w:p w14:paraId="59ED6D9E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sporadycznie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lekceważy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obowiązujące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normy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04931AC6" w14:textId="77777777" w:rsidR="00F42554" w:rsidRPr="00F84B9C" w:rsidRDefault="00F42554" w:rsidP="00F42554">
      <w:pPr>
        <w:numPr>
          <w:ilvl w:val="1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Nieodpowiednie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1A76BF47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często narusza zasad kultury osobistej;</w:t>
      </w:r>
    </w:p>
    <w:p w14:paraId="5894B3C0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lekceważy normy społeczne i uwagi dorosłych.</w:t>
      </w:r>
    </w:p>
    <w:p w14:paraId="5BC0A5FD" w14:textId="77777777" w:rsidR="00F42554" w:rsidRPr="00F84B9C" w:rsidRDefault="00F42554" w:rsidP="00F42554">
      <w:pPr>
        <w:numPr>
          <w:ilvl w:val="1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Naganne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8ACC191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dopusza</w:t>
      </w:r>
      <w:proofErr w:type="spellEnd"/>
      <w:r w:rsidRPr="00F84B9C">
        <w:rPr>
          <w:rFonts w:ascii="Arial" w:eastAsia="Times New Roman" w:hAnsi="Arial"/>
          <w:lang w:val="en-US"/>
        </w:rPr>
        <w:t xml:space="preserve"> si</w:t>
      </w:r>
      <w:r>
        <w:rPr>
          <w:rFonts w:ascii="Arial" w:eastAsia="Times New Roman" w:hAnsi="Arial"/>
          <w:lang w:val="en-US"/>
        </w:rPr>
        <w:t>ę</w:t>
      </w:r>
      <w:r w:rsidRPr="00F84B9C">
        <w:rPr>
          <w:rFonts w:ascii="Arial" w:eastAsia="Times New Roman" w:hAnsi="Arial"/>
          <w:lang w:val="en-US"/>
        </w:rPr>
        <w:t xml:space="preserve"> zachowań </w:t>
      </w:r>
      <w:proofErr w:type="spellStart"/>
      <w:r w:rsidRPr="00F84B9C">
        <w:rPr>
          <w:rFonts w:ascii="Arial" w:eastAsia="Times New Roman" w:hAnsi="Arial"/>
          <w:lang w:val="en-US"/>
        </w:rPr>
        <w:t>demoralizujących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668A854E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rażąco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narusza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normy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społeczne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6B28F2ED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dopuszcza</w:t>
      </w:r>
      <w:proofErr w:type="spellEnd"/>
      <w:r w:rsidRPr="00F84B9C">
        <w:rPr>
          <w:rFonts w:ascii="Arial" w:eastAsia="Times New Roman" w:hAnsi="Arial"/>
          <w:lang w:val="en-US"/>
        </w:rPr>
        <w:t xml:space="preserve"> zachowań </w:t>
      </w:r>
      <w:proofErr w:type="spellStart"/>
      <w:r w:rsidRPr="00F84B9C">
        <w:rPr>
          <w:rFonts w:ascii="Arial" w:eastAsia="Times New Roman" w:hAnsi="Arial"/>
          <w:lang w:val="en-US"/>
        </w:rPr>
        <w:t>gorszących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1CFC5607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swoim zachowaniem narusza dobre imię szkoły;</w:t>
      </w:r>
    </w:p>
    <w:p w14:paraId="177CFBA0" w14:textId="77777777" w:rsidR="00F42554" w:rsidRPr="00F84B9C" w:rsidRDefault="00F42554" w:rsidP="00F42554">
      <w:pPr>
        <w:numPr>
          <w:ilvl w:val="2"/>
          <w:numId w:val="1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proofErr w:type="spellStart"/>
      <w:r w:rsidRPr="00F84B9C">
        <w:rPr>
          <w:rFonts w:ascii="Arial" w:eastAsia="Times New Roman" w:hAnsi="Arial"/>
          <w:lang w:val="en-US"/>
        </w:rPr>
        <w:t>celowo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zakłóca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uroczystości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szkolne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30CDDBA1" w14:textId="77777777" w:rsidR="00F42554" w:rsidRPr="003C272C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3C272C">
        <w:rPr>
          <w:rFonts w:ascii="Arial" w:hAnsi="Arial" w:cs="Arial"/>
          <w:sz w:val="24"/>
          <w:szCs w:val="24"/>
          <w:lang w:val="pl-PL"/>
        </w:rPr>
        <w:t>Dbałość o kulturę języka:</w:t>
      </w:r>
    </w:p>
    <w:p w14:paraId="646F734C" w14:textId="77777777" w:rsidR="00F42554" w:rsidRPr="00F84B9C" w:rsidRDefault="00F42554" w:rsidP="00F42554">
      <w:pPr>
        <w:numPr>
          <w:ilvl w:val="1"/>
          <w:numId w:val="1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lastRenderedPageBreak/>
        <w:t>Wzorowe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2A71336" w14:textId="77777777" w:rsidR="00F42554" w:rsidRPr="00F84B9C" w:rsidRDefault="00F42554" w:rsidP="00F42554">
      <w:pPr>
        <w:numPr>
          <w:ilvl w:val="2"/>
          <w:numId w:val="1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zawsze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używa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języka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kulturalnego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7E98C7F8" w14:textId="77777777" w:rsidR="00F42554" w:rsidRPr="00F84B9C" w:rsidRDefault="00F42554" w:rsidP="00F42554">
      <w:pPr>
        <w:numPr>
          <w:ilvl w:val="2"/>
          <w:numId w:val="1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promuje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kulturę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słowa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463C6EA1" w14:textId="77777777" w:rsidR="00F42554" w:rsidRPr="00F84B9C" w:rsidRDefault="00F42554" w:rsidP="00F42554">
      <w:pPr>
        <w:numPr>
          <w:ilvl w:val="2"/>
          <w:numId w:val="1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84B9C">
        <w:rPr>
          <w:rFonts w:ascii="Arial" w:eastAsia="Times New Roman" w:hAnsi="Arial"/>
        </w:rPr>
        <w:t>reaguje na przejawy agresji słownej.</w:t>
      </w:r>
    </w:p>
    <w:p w14:paraId="176CE1F2" w14:textId="77777777" w:rsidR="00F42554" w:rsidRPr="00F84B9C" w:rsidRDefault="00F42554" w:rsidP="00F42554">
      <w:pPr>
        <w:numPr>
          <w:ilvl w:val="1"/>
          <w:numId w:val="1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Bardzo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4724B105" w14:textId="77777777" w:rsidR="00F42554" w:rsidRPr="00F42554" w:rsidRDefault="00F42554" w:rsidP="00F42554">
      <w:pPr>
        <w:numPr>
          <w:ilvl w:val="2"/>
          <w:numId w:val="15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posługuje się poprawnym i uprzejmym językiem;</w:t>
      </w:r>
    </w:p>
    <w:p w14:paraId="65A7D7D1" w14:textId="77777777" w:rsidR="00F42554" w:rsidRPr="00F84B9C" w:rsidRDefault="00F42554" w:rsidP="00F42554">
      <w:pPr>
        <w:numPr>
          <w:ilvl w:val="2"/>
          <w:numId w:val="15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przejawia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agresji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słowej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730F664F" w14:textId="77777777" w:rsidR="00F42554" w:rsidRPr="00F84B9C" w:rsidRDefault="00F42554" w:rsidP="00F42554">
      <w:pPr>
        <w:numPr>
          <w:ilvl w:val="1"/>
          <w:numId w:val="1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30D4C86E" w14:textId="77777777" w:rsidR="00F42554" w:rsidRPr="00F84B9C" w:rsidRDefault="00F42554" w:rsidP="00F42554">
      <w:pPr>
        <w:numPr>
          <w:ilvl w:val="2"/>
          <w:numId w:val="1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sporadycznie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używa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niewłaściwych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zwrotów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6E19F4CE" w14:textId="77777777" w:rsidR="00F42554" w:rsidRPr="00F42554" w:rsidRDefault="00F42554" w:rsidP="00F42554">
      <w:pPr>
        <w:numPr>
          <w:ilvl w:val="2"/>
          <w:numId w:val="1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pojedyncze uchybienia nie mają charakteru uporczywego;</w:t>
      </w:r>
    </w:p>
    <w:p w14:paraId="74D182A9" w14:textId="77777777" w:rsidR="00F42554" w:rsidRPr="00F84B9C" w:rsidRDefault="00F42554" w:rsidP="00F42554">
      <w:pPr>
        <w:numPr>
          <w:ilvl w:val="2"/>
          <w:numId w:val="1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zazwyczaj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wypowiada</w:t>
      </w:r>
      <w:proofErr w:type="spellEnd"/>
      <w:r w:rsidRPr="00F84B9C">
        <w:rPr>
          <w:rFonts w:ascii="Arial" w:eastAsia="Times New Roman" w:hAnsi="Arial"/>
          <w:lang w:val="en-US"/>
        </w:rPr>
        <w:t xml:space="preserve"> się </w:t>
      </w:r>
      <w:proofErr w:type="spellStart"/>
      <w:r w:rsidRPr="00F84B9C">
        <w:rPr>
          <w:rFonts w:ascii="Arial" w:eastAsia="Times New Roman" w:hAnsi="Arial"/>
          <w:lang w:val="en-US"/>
        </w:rPr>
        <w:t>kulturalnie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248E891A" w14:textId="77777777" w:rsidR="00F42554" w:rsidRPr="00F84B9C" w:rsidRDefault="00F42554" w:rsidP="00F42554">
      <w:pPr>
        <w:numPr>
          <w:ilvl w:val="1"/>
          <w:numId w:val="1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Poprawne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B2E8018" w14:textId="77777777" w:rsidR="00F42554" w:rsidRPr="00F42554" w:rsidRDefault="00F42554" w:rsidP="00F42554">
      <w:pPr>
        <w:numPr>
          <w:ilvl w:val="2"/>
          <w:numId w:val="1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proofErr w:type="spellStart"/>
      <w:r w:rsidRPr="00F42554">
        <w:rPr>
          <w:rFonts w:ascii="Arial" w:eastAsia="Times New Roman" w:hAnsi="Arial"/>
        </w:rPr>
        <w:t>zdarzaja</w:t>
      </w:r>
      <w:proofErr w:type="spellEnd"/>
      <w:r w:rsidRPr="00F42554">
        <w:rPr>
          <w:rFonts w:ascii="Arial" w:eastAsia="Times New Roman" w:hAnsi="Arial"/>
        </w:rPr>
        <w:t xml:space="preserve"> się często niestosowne wypowiedzi mimo zwracanej uwagi.</w:t>
      </w:r>
    </w:p>
    <w:p w14:paraId="11F4BD70" w14:textId="77777777" w:rsidR="00F42554" w:rsidRPr="00F84B9C" w:rsidRDefault="00F42554" w:rsidP="00F42554">
      <w:pPr>
        <w:numPr>
          <w:ilvl w:val="1"/>
          <w:numId w:val="1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Nieodpowiednie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7514254F" w14:textId="77777777" w:rsidR="00F42554" w:rsidRPr="00F42554" w:rsidRDefault="00F42554" w:rsidP="00F42554">
      <w:pPr>
        <w:numPr>
          <w:ilvl w:val="2"/>
          <w:numId w:val="18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często używa wulgaryzmów, obraźliwych określeń lub niestosownego języka.</w:t>
      </w:r>
    </w:p>
    <w:p w14:paraId="20E84DAC" w14:textId="77777777" w:rsidR="00F42554" w:rsidRPr="00F84B9C" w:rsidRDefault="00F42554" w:rsidP="00F42554">
      <w:pPr>
        <w:numPr>
          <w:ilvl w:val="1"/>
          <w:numId w:val="1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Naganne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AF890A3" w14:textId="77777777" w:rsidR="00F42554" w:rsidRPr="00F42554" w:rsidRDefault="00F42554" w:rsidP="00F42554">
      <w:pPr>
        <w:numPr>
          <w:ilvl w:val="2"/>
          <w:numId w:val="19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nagminnie używa obraźliwego lub wulgarnego słownictwa;</w:t>
      </w:r>
    </w:p>
    <w:p w14:paraId="7CD165D3" w14:textId="77777777" w:rsidR="00F42554" w:rsidRPr="00F42554" w:rsidRDefault="00F42554" w:rsidP="00F42554">
      <w:pPr>
        <w:numPr>
          <w:ilvl w:val="2"/>
          <w:numId w:val="19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obraża I poniża uczniów lub pracowników szkoły.</w:t>
      </w:r>
    </w:p>
    <w:p w14:paraId="083C3ABB" w14:textId="77777777" w:rsidR="00F42554" w:rsidRPr="00F84B9C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3C272C">
        <w:rPr>
          <w:rFonts w:ascii="Arial" w:hAnsi="Arial" w:cs="Arial"/>
          <w:sz w:val="24"/>
          <w:szCs w:val="24"/>
          <w:lang w:val="pl-PL"/>
        </w:rPr>
        <w:t>Dbałość o bezpieczeństwo i zdrowie własne oraz innych osób.</w:t>
      </w:r>
    </w:p>
    <w:p w14:paraId="09A5BAC7" w14:textId="77777777" w:rsidR="00F42554" w:rsidRPr="00F84B9C" w:rsidRDefault="00F42554" w:rsidP="00F42554">
      <w:pPr>
        <w:numPr>
          <w:ilvl w:val="1"/>
          <w:numId w:val="2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Wzorowe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35FB2987" w14:textId="77777777" w:rsidR="00F42554" w:rsidRPr="00F84B9C" w:rsidRDefault="00F42554" w:rsidP="00F42554">
      <w:pPr>
        <w:numPr>
          <w:ilvl w:val="2"/>
          <w:numId w:val="2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zawsze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przestrzega</w:t>
      </w:r>
      <w:proofErr w:type="spellEnd"/>
      <w:r w:rsidRPr="00F84B9C">
        <w:rPr>
          <w:rFonts w:ascii="Arial" w:eastAsia="Times New Roman" w:hAnsi="Arial"/>
          <w:lang w:val="en-US"/>
        </w:rPr>
        <w:t xml:space="preserve"> zasad </w:t>
      </w:r>
      <w:proofErr w:type="spellStart"/>
      <w:r w:rsidRPr="00F84B9C">
        <w:rPr>
          <w:rFonts w:ascii="Arial" w:eastAsia="Times New Roman" w:hAnsi="Arial"/>
          <w:lang w:val="en-US"/>
        </w:rPr>
        <w:t>bezpieczeństwa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7F74F396" w14:textId="77777777" w:rsidR="00F42554" w:rsidRPr="00F42554" w:rsidRDefault="00F42554" w:rsidP="00F42554">
      <w:pPr>
        <w:numPr>
          <w:ilvl w:val="2"/>
          <w:numId w:val="2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zawsze reaguje na sytuacje zagrażające zdrowiu i życiu;</w:t>
      </w:r>
    </w:p>
    <w:p w14:paraId="44B1AFA3" w14:textId="77777777" w:rsidR="00F42554" w:rsidRPr="00F84B9C" w:rsidRDefault="00F42554" w:rsidP="00F42554">
      <w:pPr>
        <w:numPr>
          <w:ilvl w:val="2"/>
          <w:numId w:val="2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promuje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zdrowy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styl</w:t>
      </w:r>
      <w:proofErr w:type="spellEnd"/>
      <w:r w:rsidRPr="00F84B9C">
        <w:rPr>
          <w:rFonts w:ascii="Arial" w:eastAsia="Times New Roman" w:hAnsi="Arial"/>
          <w:lang w:val="en-US"/>
        </w:rPr>
        <w:t xml:space="preserve"> życia.</w:t>
      </w:r>
    </w:p>
    <w:p w14:paraId="6FABDAA7" w14:textId="77777777" w:rsidR="00F42554" w:rsidRPr="00F84B9C" w:rsidRDefault="00F42554" w:rsidP="00F42554">
      <w:pPr>
        <w:numPr>
          <w:ilvl w:val="1"/>
          <w:numId w:val="2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Bardzo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EF01BB9" w14:textId="77777777" w:rsidR="00F42554" w:rsidRPr="00F84B9C" w:rsidRDefault="00F42554" w:rsidP="00F42554">
      <w:pPr>
        <w:numPr>
          <w:ilvl w:val="2"/>
          <w:numId w:val="2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przestrzega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wszystkich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regulaminów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4C646724" w14:textId="77777777" w:rsidR="00F42554" w:rsidRPr="00F84B9C" w:rsidRDefault="00F42554" w:rsidP="00F42554">
      <w:pPr>
        <w:numPr>
          <w:ilvl w:val="2"/>
          <w:numId w:val="2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stwarza</w:t>
      </w:r>
      <w:proofErr w:type="spellEnd"/>
      <w:r w:rsidRPr="00F84B9C">
        <w:rPr>
          <w:rFonts w:ascii="Arial" w:eastAsia="Times New Roman" w:hAnsi="Arial"/>
          <w:lang w:val="en-US"/>
        </w:rPr>
        <w:t xml:space="preserve"> sytuacji </w:t>
      </w:r>
      <w:proofErr w:type="spellStart"/>
      <w:r w:rsidRPr="00F84B9C">
        <w:rPr>
          <w:rFonts w:ascii="Arial" w:eastAsia="Times New Roman" w:hAnsi="Arial"/>
          <w:lang w:val="en-US"/>
        </w:rPr>
        <w:t>niebezpiecznych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42D5AF3D" w14:textId="77777777" w:rsidR="00F42554" w:rsidRPr="00F84B9C" w:rsidRDefault="00F42554" w:rsidP="00F42554">
      <w:pPr>
        <w:numPr>
          <w:ilvl w:val="2"/>
          <w:numId w:val="2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reaguje</w:t>
      </w:r>
      <w:proofErr w:type="spellEnd"/>
      <w:r w:rsidRPr="00F84B9C">
        <w:rPr>
          <w:rFonts w:ascii="Arial" w:eastAsia="Times New Roman" w:hAnsi="Arial"/>
          <w:lang w:val="en-US"/>
        </w:rPr>
        <w:t xml:space="preserve"> na </w:t>
      </w:r>
      <w:proofErr w:type="spellStart"/>
      <w:r w:rsidRPr="00F84B9C">
        <w:rPr>
          <w:rFonts w:ascii="Arial" w:eastAsia="Times New Roman" w:hAnsi="Arial"/>
          <w:lang w:val="en-US"/>
        </w:rPr>
        <w:t>sytuacje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niebezpieczne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1AB084DD" w14:textId="77777777" w:rsidR="00F42554" w:rsidRPr="00F84B9C" w:rsidRDefault="00F42554" w:rsidP="00F42554">
      <w:pPr>
        <w:numPr>
          <w:ilvl w:val="2"/>
          <w:numId w:val="2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przestrzega</w:t>
      </w:r>
      <w:r w:rsidRPr="00F84B9C">
        <w:rPr>
          <w:rFonts w:ascii="Arial" w:eastAsia="Times New Roman" w:hAnsi="Arial"/>
        </w:rPr>
        <w:t xml:space="preserve"> zasad zdrowego stylu życia.</w:t>
      </w:r>
    </w:p>
    <w:p w14:paraId="00E5D3A0" w14:textId="77777777" w:rsidR="00F42554" w:rsidRPr="00F84B9C" w:rsidRDefault="00F42554" w:rsidP="00F42554">
      <w:pPr>
        <w:numPr>
          <w:ilvl w:val="1"/>
          <w:numId w:val="2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 xml:space="preserve">: </w:t>
      </w:r>
    </w:p>
    <w:p w14:paraId="0BF46397" w14:textId="77777777" w:rsidR="00F42554" w:rsidRPr="00F42554" w:rsidRDefault="00F42554" w:rsidP="00F42554">
      <w:pPr>
        <w:numPr>
          <w:ilvl w:val="2"/>
          <w:numId w:val="2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 xml:space="preserve">sporadycznie popełnia </w:t>
      </w:r>
      <w:proofErr w:type="spellStart"/>
      <w:r w:rsidRPr="00F42554">
        <w:rPr>
          <w:rFonts w:ascii="Arial" w:eastAsia="Times New Roman" w:hAnsi="Arial"/>
        </w:rPr>
        <w:t>drobe</w:t>
      </w:r>
      <w:proofErr w:type="spellEnd"/>
      <w:r w:rsidRPr="00F42554">
        <w:rPr>
          <w:rFonts w:ascii="Arial" w:eastAsia="Times New Roman" w:hAnsi="Arial"/>
        </w:rPr>
        <w:t xml:space="preserve"> uchybienia i je koryguje;</w:t>
      </w:r>
    </w:p>
    <w:p w14:paraId="399D4FC1" w14:textId="77777777" w:rsidR="00F42554" w:rsidRPr="00F84B9C" w:rsidRDefault="00F42554" w:rsidP="00F42554">
      <w:pPr>
        <w:numPr>
          <w:ilvl w:val="2"/>
          <w:numId w:val="2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zasadniczo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przestrzega</w:t>
      </w:r>
      <w:proofErr w:type="spellEnd"/>
      <w:r w:rsidRPr="00F84B9C">
        <w:rPr>
          <w:rFonts w:ascii="Arial" w:eastAsia="Times New Roman" w:hAnsi="Arial"/>
          <w:lang w:val="en-US"/>
        </w:rPr>
        <w:t xml:space="preserve"> zasad </w:t>
      </w:r>
      <w:proofErr w:type="spellStart"/>
      <w:r w:rsidRPr="00F84B9C">
        <w:rPr>
          <w:rFonts w:ascii="Arial" w:eastAsia="Times New Roman" w:hAnsi="Arial"/>
          <w:lang w:val="en-US"/>
        </w:rPr>
        <w:t>bezpieczeństwa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6309716C" w14:textId="77777777" w:rsidR="00F42554" w:rsidRPr="00F42554" w:rsidRDefault="00F42554" w:rsidP="00F42554">
      <w:pPr>
        <w:numPr>
          <w:ilvl w:val="2"/>
          <w:numId w:val="2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zdarza mu się nie przestrzegać zasad bezpieczeństwa mimo przypominania</w:t>
      </w:r>
    </w:p>
    <w:p w14:paraId="7C511758" w14:textId="77777777" w:rsidR="00F42554" w:rsidRPr="00F84B9C" w:rsidRDefault="00F42554" w:rsidP="00F42554">
      <w:pPr>
        <w:numPr>
          <w:ilvl w:val="2"/>
          <w:numId w:val="2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stara się</w:t>
      </w:r>
      <w:r w:rsidRPr="00F84B9C">
        <w:rPr>
          <w:rFonts w:ascii="Arial" w:eastAsia="Times New Roman" w:hAnsi="Arial"/>
        </w:rPr>
        <w:t xml:space="preserve"> przestrzegać zdrowego stylu życia.</w:t>
      </w:r>
    </w:p>
    <w:p w14:paraId="4DF98660" w14:textId="77777777" w:rsidR="00F42554" w:rsidRPr="00F84B9C" w:rsidRDefault="00F42554" w:rsidP="00F42554">
      <w:pPr>
        <w:numPr>
          <w:ilvl w:val="1"/>
          <w:numId w:val="2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Poprawne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78A4F101" w14:textId="77777777" w:rsidR="00F42554" w:rsidRPr="00F42554" w:rsidRDefault="00F42554" w:rsidP="00F42554">
      <w:pPr>
        <w:numPr>
          <w:ilvl w:val="2"/>
          <w:numId w:val="2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zdarza mu się nie przestrzegać zasad bezpieczeństwa mimo upomnień;</w:t>
      </w:r>
    </w:p>
    <w:p w14:paraId="6ABEB549" w14:textId="77777777" w:rsidR="00F42554" w:rsidRPr="00F84B9C" w:rsidRDefault="00F42554" w:rsidP="00F42554">
      <w:pPr>
        <w:numPr>
          <w:ilvl w:val="2"/>
          <w:numId w:val="2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rzadko</w:t>
      </w:r>
      <w:r w:rsidRPr="00F84B9C">
        <w:rPr>
          <w:rFonts w:ascii="Arial" w:eastAsia="Times New Roman" w:hAnsi="Arial"/>
        </w:rPr>
        <w:t xml:space="preserve"> prowadzi zdrowy styl życia.</w:t>
      </w:r>
    </w:p>
    <w:p w14:paraId="313DB086" w14:textId="77777777" w:rsidR="00F42554" w:rsidRPr="00F84B9C" w:rsidRDefault="00F42554" w:rsidP="00F42554">
      <w:pPr>
        <w:numPr>
          <w:ilvl w:val="1"/>
          <w:numId w:val="2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lastRenderedPageBreak/>
        <w:t>Nieodpowiednie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6A9D9F3" w14:textId="77777777" w:rsidR="00F42554" w:rsidRPr="00F42554" w:rsidRDefault="00F42554" w:rsidP="00F42554">
      <w:pPr>
        <w:numPr>
          <w:ilvl w:val="2"/>
          <w:numId w:val="25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swoim zachowaniem stwarza zagrożenie dla innych;</w:t>
      </w:r>
    </w:p>
    <w:p w14:paraId="5D1B0DE0" w14:textId="77777777" w:rsidR="00F42554" w:rsidRPr="00F84B9C" w:rsidRDefault="00F42554" w:rsidP="00F42554">
      <w:pPr>
        <w:numPr>
          <w:ilvl w:val="2"/>
          <w:numId w:val="25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ignoruje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polecenia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dotyczące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bezpieczeństwa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71F038F7" w14:textId="77777777" w:rsidR="00F42554" w:rsidRPr="00F84B9C" w:rsidRDefault="00F42554" w:rsidP="00F42554">
      <w:pPr>
        <w:numPr>
          <w:ilvl w:val="2"/>
          <w:numId w:val="25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nie przestrzega</w:t>
      </w:r>
      <w:r w:rsidRPr="00F84B9C">
        <w:rPr>
          <w:rFonts w:ascii="Arial" w:eastAsia="Times New Roman" w:hAnsi="Arial"/>
        </w:rPr>
        <w:t xml:space="preserve"> zasad zdrowego stylu życia.</w:t>
      </w:r>
    </w:p>
    <w:p w14:paraId="27C65FD5" w14:textId="77777777" w:rsidR="00F42554" w:rsidRPr="00F84B9C" w:rsidRDefault="00F42554" w:rsidP="00F42554">
      <w:pPr>
        <w:numPr>
          <w:ilvl w:val="1"/>
          <w:numId w:val="2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Naganne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0572ADA" w14:textId="77777777" w:rsidR="00F42554" w:rsidRPr="00F42554" w:rsidRDefault="00F42554" w:rsidP="00F42554">
      <w:pPr>
        <w:numPr>
          <w:ilvl w:val="2"/>
          <w:numId w:val="2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stosuje przemoc fizyczną lub psychiczną;</w:t>
      </w:r>
    </w:p>
    <w:p w14:paraId="2B1390B7" w14:textId="77777777" w:rsidR="00F42554" w:rsidRPr="00F84B9C" w:rsidRDefault="00F42554" w:rsidP="00F42554">
      <w:pPr>
        <w:numPr>
          <w:ilvl w:val="2"/>
          <w:numId w:val="2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bierze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udział</w:t>
      </w:r>
      <w:proofErr w:type="spellEnd"/>
      <w:r w:rsidRPr="00F84B9C">
        <w:rPr>
          <w:rFonts w:ascii="Arial" w:eastAsia="Times New Roman" w:hAnsi="Arial"/>
          <w:lang w:val="en-US"/>
        </w:rPr>
        <w:t xml:space="preserve"> w </w:t>
      </w:r>
      <w:proofErr w:type="spellStart"/>
      <w:r w:rsidRPr="00F84B9C">
        <w:rPr>
          <w:rFonts w:ascii="Arial" w:eastAsia="Times New Roman" w:hAnsi="Arial"/>
          <w:lang w:val="en-US"/>
        </w:rPr>
        <w:t>bójkach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28A373B5" w14:textId="77777777" w:rsidR="00F42554" w:rsidRPr="00F42554" w:rsidRDefault="00F42554" w:rsidP="00F42554">
      <w:pPr>
        <w:numPr>
          <w:ilvl w:val="2"/>
          <w:numId w:val="2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świadomie naraża zdrowie lub życie swoje albo innych;</w:t>
      </w:r>
    </w:p>
    <w:p w14:paraId="219AA399" w14:textId="77777777" w:rsidR="00F42554" w:rsidRPr="00F84B9C" w:rsidRDefault="00F42554" w:rsidP="00F42554">
      <w:pPr>
        <w:numPr>
          <w:ilvl w:val="2"/>
          <w:numId w:val="2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r w:rsidRPr="00F84B9C">
        <w:rPr>
          <w:rFonts w:ascii="Arial" w:eastAsia="Times New Roman" w:hAnsi="Arial"/>
          <w:lang w:val="en-US"/>
        </w:rPr>
        <w:t xml:space="preserve">ma </w:t>
      </w:r>
      <w:proofErr w:type="spellStart"/>
      <w:r w:rsidRPr="00F84B9C">
        <w:rPr>
          <w:rFonts w:ascii="Arial" w:eastAsia="Times New Roman" w:hAnsi="Arial"/>
          <w:lang w:val="en-US"/>
        </w:rPr>
        <w:t>konflikt</w:t>
      </w:r>
      <w:proofErr w:type="spellEnd"/>
      <w:r w:rsidRPr="00F84B9C">
        <w:rPr>
          <w:rFonts w:ascii="Arial" w:eastAsia="Times New Roman" w:hAnsi="Arial"/>
          <w:lang w:val="en-US"/>
        </w:rPr>
        <w:t xml:space="preserve"> z </w:t>
      </w:r>
      <w:proofErr w:type="spellStart"/>
      <w:r w:rsidRPr="00F84B9C">
        <w:rPr>
          <w:rFonts w:ascii="Arial" w:eastAsia="Times New Roman" w:hAnsi="Arial"/>
          <w:lang w:val="en-US"/>
        </w:rPr>
        <w:t>prawem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4482EAF1" w14:textId="77777777" w:rsidR="00F42554" w:rsidRPr="00F84B9C" w:rsidRDefault="00F42554" w:rsidP="00F42554">
      <w:pPr>
        <w:numPr>
          <w:ilvl w:val="2"/>
          <w:numId w:val="2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proofErr w:type="spellStart"/>
      <w:r w:rsidRPr="00F84B9C">
        <w:rPr>
          <w:rFonts w:ascii="Arial" w:eastAsia="Times New Roman" w:hAnsi="Arial"/>
          <w:lang w:val="en-US"/>
        </w:rPr>
        <w:t>ulega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nałogom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6D7BE887" w14:textId="77777777" w:rsidR="00F42554" w:rsidRPr="00F84B9C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3C272C">
        <w:rPr>
          <w:rFonts w:ascii="Arial" w:hAnsi="Arial" w:cs="Arial"/>
          <w:sz w:val="24"/>
          <w:szCs w:val="24"/>
          <w:lang w:val="pl-PL"/>
        </w:rPr>
        <w:t>Współpraca oraz dbałość o dobre relacje z innymi.</w:t>
      </w:r>
    </w:p>
    <w:p w14:paraId="45948019" w14:textId="77777777" w:rsidR="00F42554" w:rsidRPr="00F84B9C" w:rsidRDefault="00F42554" w:rsidP="00F42554">
      <w:pPr>
        <w:numPr>
          <w:ilvl w:val="1"/>
          <w:numId w:val="2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Wzorowe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6D031F10" w14:textId="77777777" w:rsidR="00F42554" w:rsidRPr="00F84B9C" w:rsidRDefault="00F42554" w:rsidP="00F42554">
      <w:pPr>
        <w:numPr>
          <w:ilvl w:val="2"/>
          <w:numId w:val="28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angażuje</w:t>
      </w:r>
      <w:proofErr w:type="spellEnd"/>
      <w:r w:rsidRPr="00F84B9C">
        <w:rPr>
          <w:rFonts w:ascii="Arial" w:eastAsia="Times New Roman" w:hAnsi="Arial"/>
          <w:lang w:val="en-US"/>
        </w:rPr>
        <w:t xml:space="preserve"> się w </w:t>
      </w:r>
      <w:proofErr w:type="spellStart"/>
      <w:r w:rsidRPr="00F84B9C">
        <w:rPr>
          <w:rFonts w:ascii="Arial" w:eastAsia="Times New Roman" w:hAnsi="Arial"/>
          <w:lang w:val="en-US"/>
        </w:rPr>
        <w:t>wolontariat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2BCB9CCE" w14:textId="77777777" w:rsidR="00F42554" w:rsidRPr="00F84B9C" w:rsidRDefault="00F42554" w:rsidP="00F42554">
      <w:pPr>
        <w:numPr>
          <w:ilvl w:val="2"/>
          <w:numId w:val="28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pomaga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kolegom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bezinteresownie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3D4B4535" w14:textId="77777777" w:rsidR="00F42554" w:rsidRPr="00F84B9C" w:rsidRDefault="00F42554" w:rsidP="00F42554">
      <w:pPr>
        <w:numPr>
          <w:ilvl w:val="1"/>
          <w:numId w:val="2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Bardzo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BAAC8D7" w14:textId="77777777" w:rsidR="00F42554" w:rsidRPr="00F84B9C" w:rsidRDefault="00F42554" w:rsidP="00F42554">
      <w:pPr>
        <w:numPr>
          <w:ilvl w:val="2"/>
          <w:numId w:val="28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pomaga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innym</w:t>
      </w:r>
      <w:proofErr w:type="spellEnd"/>
      <w:r w:rsidRPr="00F84B9C">
        <w:rPr>
          <w:rFonts w:ascii="Arial" w:eastAsia="Times New Roman" w:hAnsi="Arial"/>
          <w:lang w:val="en-US"/>
        </w:rPr>
        <w:t xml:space="preserve"> uczniom.</w:t>
      </w:r>
    </w:p>
    <w:p w14:paraId="31E797A1" w14:textId="77777777" w:rsidR="00F42554" w:rsidRPr="00F84B9C" w:rsidRDefault="00F42554" w:rsidP="00F42554">
      <w:pPr>
        <w:numPr>
          <w:ilvl w:val="1"/>
          <w:numId w:val="2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1CB0C5D2" w14:textId="77777777" w:rsidR="00F42554" w:rsidRPr="00F42554" w:rsidRDefault="00F42554" w:rsidP="00F42554">
      <w:pPr>
        <w:numPr>
          <w:ilvl w:val="2"/>
          <w:numId w:val="29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poprawnie funkcjonuje w społeczności szkolnej;</w:t>
      </w:r>
    </w:p>
    <w:p w14:paraId="44A1C3F5" w14:textId="77777777" w:rsidR="00F42554" w:rsidRPr="00F84B9C" w:rsidRDefault="00F42554" w:rsidP="00F42554">
      <w:pPr>
        <w:numPr>
          <w:ilvl w:val="2"/>
          <w:numId w:val="29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współpracuje</w:t>
      </w:r>
      <w:proofErr w:type="spellEnd"/>
      <w:r w:rsidRPr="00F84B9C">
        <w:rPr>
          <w:rFonts w:ascii="Arial" w:eastAsia="Times New Roman" w:hAnsi="Arial"/>
          <w:lang w:val="en-US"/>
        </w:rPr>
        <w:t xml:space="preserve"> z </w:t>
      </w:r>
      <w:proofErr w:type="spellStart"/>
      <w:r w:rsidRPr="00F84B9C">
        <w:rPr>
          <w:rFonts w:ascii="Arial" w:eastAsia="Times New Roman" w:hAnsi="Arial"/>
          <w:lang w:val="en-US"/>
        </w:rPr>
        <w:t>zespołem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klasowym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0CE77077" w14:textId="77777777" w:rsidR="00F42554" w:rsidRPr="00F84B9C" w:rsidRDefault="00F42554" w:rsidP="00F42554">
      <w:pPr>
        <w:numPr>
          <w:ilvl w:val="1"/>
          <w:numId w:val="2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Poprawne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5D22C45" w14:textId="77777777" w:rsidR="00F42554" w:rsidRPr="00F84B9C" w:rsidRDefault="00F42554" w:rsidP="00F42554">
      <w:pPr>
        <w:numPr>
          <w:ilvl w:val="2"/>
          <w:numId w:val="3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sporadycznie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utrudnia</w:t>
      </w:r>
      <w:proofErr w:type="spellEnd"/>
      <w:r w:rsidRPr="00F84B9C">
        <w:rPr>
          <w:rFonts w:ascii="Arial" w:eastAsia="Times New Roman" w:hAnsi="Arial"/>
          <w:lang w:val="en-US"/>
        </w:rPr>
        <w:t xml:space="preserve"> współpracę.</w:t>
      </w:r>
    </w:p>
    <w:p w14:paraId="0AF91EE6" w14:textId="77777777" w:rsidR="00F42554" w:rsidRPr="00F84B9C" w:rsidRDefault="00F42554" w:rsidP="00F42554">
      <w:pPr>
        <w:numPr>
          <w:ilvl w:val="1"/>
          <w:numId w:val="2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Nieodpowiednie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12230A24" w14:textId="77777777" w:rsidR="00F42554" w:rsidRPr="00F84B9C" w:rsidRDefault="00F42554" w:rsidP="00F42554">
      <w:pPr>
        <w:numPr>
          <w:ilvl w:val="2"/>
          <w:numId w:val="3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swoim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zachowaniem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powoduje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konflikty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6548BD79" w14:textId="77777777" w:rsidR="00F42554" w:rsidRPr="00F84B9C" w:rsidRDefault="00F42554" w:rsidP="00F42554">
      <w:pPr>
        <w:numPr>
          <w:ilvl w:val="2"/>
          <w:numId w:val="3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utrudnia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wspólne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działania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3299C637" w14:textId="77777777" w:rsidR="00F42554" w:rsidRPr="00F84B9C" w:rsidRDefault="00F42554" w:rsidP="00F42554">
      <w:pPr>
        <w:numPr>
          <w:ilvl w:val="1"/>
          <w:numId w:val="2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Naganne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5055FE1A" w14:textId="77777777" w:rsidR="00F42554" w:rsidRPr="007D3399" w:rsidRDefault="00F42554" w:rsidP="00F42554">
      <w:pPr>
        <w:numPr>
          <w:ilvl w:val="2"/>
          <w:numId w:val="3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niszczy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atmosferę</w:t>
      </w:r>
      <w:proofErr w:type="spellEnd"/>
      <w:r w:rsidRPr="00F84B9C">
        <w:rPr>
          <w:rFonts w:ascii="Arial" w:eastAsia="Times New Roman" w:hAnsi="Arial"/>
          <w:lang w:val="en-US"/>
        </w:rPr>
        <w:t xml:space="preserve"> współpracy.</w:t>
      </w:r>
    </w:p>
    <w:p w14:paraId="0E020849" w14:textId="77777777" w:rsidR="00F42554" w:rsidRPr="00F84B9C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3C272C">
        <w:rPr>
          <w:rFonts w:ascii="Arial" w:hAnsi="Arial" w:cs="Arial"/>
          <w:sz w:val="24"/>
          <w:szCs w:val="24"/>
          <w:lang w:val="pl-PL"/>
        </w:rPr>
        <w:t>Zaangażowanie w życie klasy, szkoły i wspólnoty lokalnej.</w:t>
      </w:r>
    </w:p>
    <w:p w14:paraId="7F048E04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Wzorowe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6CC923D0" w14:textId="77777777" w:rsidR="00F42554" w:rsidRPr="00F42554" w:rsidRDefault="00F42554" w:rsidP="00F42554">
      <w:pPr>
        <w:numPr>
          <w:ilvl w:val="2"/>
          <w:numId w:val="3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inicjuje działania na rzecz klasy i szkoły;</w:t>
      </w:r>
    </w:p>
    <w:p w14:paraId="7B6FE635" w14:textId="77777777" w:rsidR="00F42554" w:rsidRPr="00F42554" w:rsidRDefault="00F42554" w:rsidP="00F42554">
      <w:pPr>
        <w:numPr>
          <w:ilvl w:val="2"/>
          <w:numId w:val="3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aktywnie uczestniczy w życiu szkoły;</w:t>
      </w:r>
    </w:p>
    <w:p w14:paraId="0EDF8501" w14:textId="77777777" w:rsidR="00F42554" w:rsidRPr="00F42554" w:rsidRDefault="00F42554" w:rsidP="00F42554">
      <w:pPr>
        <w:numPr>
          <w:ilvl w:val="2"/>
          <w:numId w:val="3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godnie reprezentuje szkołę podczas konkursów i uroczystości;</w:t>
      </w:r>
    </w:p>
    <w:p w14:paraId="2FFE33AF" w14:textId="77777777" w:rsidR="00F42554" w:rsidRPr="00F42554" w:rsidRDefault="00F42554" w:rsidP="00F42554">
      <w:pPr>
        <w:numPr>
          <w:ilvl w:val="2"/>
          <w:numId w:val="3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aktywnie uczestniczy w wydarzeniach szkolnych;</w:t>
      </w:r>
    </w:p>
    <w:p w14:paraId="46117C84" w14:textId="77777777" w:rsidR="00F42554" w:rsidRPr="00F84B9C" w:rsidRDefault="00F42554" w:rsidP="00F42554">
      <w:pPr>
        <w:numPr>
          <w:ilvl w:val="2"/>
          <w:numId w:val="3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promuje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pozytywny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wizerunek</w:t>
      </w:r>
      <w:proofErr w:type="spellEnd"/>
      <w:r w:rsidRPr="00F84B9C">
        <w:rPr>
          <w:rFonts w:ascii="Arial" w:eastAsia="Times New Roman" w:hAnsi="Arial"/>
          <w:lang w:val="en-US"/>
        </w:rPr>
        <w:t xml:space="preserve"> szkoły.</w:t>
      </w:r>
    </w:p>
    <w:p w14:paraId="27E2B9C8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Bardzo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 xml:space="preserve">: </w:t>
      </w:r>
    </w:p>
    <w:p w14:paraId="3FFE01BA" w14:textId="77777777" w:rsidR="00F42554" w:rsidRPr="00F42554" w:rsidRDefault="00F42554" w:rsidP="00F42554">
      <w:pPr>
        <w:numPr>
          <w:ilvl w:val="2"/>
          <w:numId w:val="3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chętnie uczestniczy w przedsięwzięciach klasowych;</w:t>
      </w:r>
    </w:p>
    <w:p w14:paraId="0E950EC5" w14:textId="77777777" w:rsidR="00F42554" w:rsidRPr="00F84B9C" w:rsidRDefault="00F42554" w:rsidP="00F42554">
      <w:pPr>
        <w:numPr>
          <w:ilvl w:val="2"/>
          <w:numId w:val="3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wspomaga</w:t>
      </w:r>
      <w:r w:rsidRPr="00F84B9C">
        <w:rPr>
          <w:rFonts w:ascii="Arial" w:eastAsia="Times New Roman" w:hAnsi="Arial"/>
        </w:rPr>
        <w:t xml:space="preserve"> działania samorządu lub klasy.</w:t>
      </w:r>
    </w:p>
    <w:p w14:paraId="07645903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FB77978" w14:textId="77777777" w:rsidR="00F42554" w:rsidRPr="00F42554" w:rsidRDefault="00F42554" w:rsidP="00F42554">
      <w:pPr>
        <w:numPr>
          <w:ilvl w:val="2"/>
          <w:numId w:val="35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angażuje się w wybrane działania i akcje;</w:t>
      </w:r>
    </w:p>
    <w:p w14:paraId="2CBBBEF8" w14:textId="77777777" w:rsidR="00F42554" w:rsidRPr="00F84B9C" w:rsidRDefault="00F42554" w:rsidP="00F42554">
      <w:pPr>
        <w:numPr>
          <w:ilvl w:val="2"/>
          <w:numId w:val="35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5D1603">
        <w:rPr>
          <w:rFonts w:ascii="Arial" w:eastAsia="Times New Roman" w:hAnsi="Arial"/>
        </w:rPr>
        <w:lastRenderedPageBreak/>
        <w:t>współpracuje z innymi, wykonuje powierzone działania i zazwyczaj wywiązuje się</w:t>
      </w:r>
      <w:r w:rsidRPr="00F84B9C">
        <w:rPr>
          <w:rFonts w:ascii="Arial" w:eastAsia="Times New Roman" w:hAnsi="Arial"/>
        </w:rPr>
        <w:t xml:space="preserve"> z obowiązków.</w:t>
      </w:r>
    </w:p>
    <w:p w14:paraId="399A09C9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Poprawne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657627C1" w14:textId="77777777" w:rsidR="00F42554" w:rsidRPr="00F42554" w:rsidRDefault="00F42554" w:rsidP="00F42554">
      <w:pPr>
        <w:numPr>
          <w:ilvl w:val="2"/>
          <w:numId w:val="3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rzadko angażuje się życie klasy;</w:t>
      </w:r>
    </w:p>
    <w:p w14:paraId="00DFF8C0" w14:textId="77777777" w:rsidR="00F42554" w:rsidRPr="00F84B9C" w:rsidRDefault="00F42554" w:rsidP="00F42554">
      <w:pPr>
        <w:numPr>
          <w:ilvl w:val="2"/>
          <w:numId w:val="36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w</w:t>
      </w:r>
      <w:r w:rsidRPr="00F84B9C">
        <w:rPr>
          <w:rFonts w:ascii="Arial" w:eastAsia="Times New Roman" w:hAnsi="Arial"/>
        </w:rPr>
        <w:t xml:space="preserve">ykonuje podstawowe powierzone </w:t>
      </w:r>
      <w:proofErr w:type="gramStart"/>
      <w:r w:rsidRPr="00F84B9C">
        <w:rPr>
          <w:rFonts w:ascii="Arial" w:eastAsia="Times New Roman" w:hAnsi="Arial"/>
        </w:rPr>
        <w:t>zadania</w:t>
      </w:r>
      <w:proofErr w:type="gramEnd"/>
      <w:r w:rsidRPr="00F84B9C">
        <w:rPr>
          <w:rFonts w:ascii="Arial" w:eastAsia="Times New Roman" w:hAnsi="Arial"/>
        </w:rPr>
        <w:t xml:space="preserve"> ale jego zaangażowanie jest nieregularne.</w:t>
      </w:r>
    </w:p>
    <w:p w14:paraId="2B5684DD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Nieodpowiednie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3133E515" w14:textId="77777777" w:rsidR="00F42554" w:rsidRPr="00F42554" w:rsidRDefault="00F42554" w:rsidP="00F42554">
      <w:pPr>
        <w:numPr>
          <w:ilvl w:val="2"/>
          <w:numId w:val="3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 xml:space="preserve">wykazuje niewielkie </w:t>
      </w:r>
      <w:proofErr w:type="spellStart"/>
      <w:r w:rsidRPr="00F42554">
        <w:rPr>
          <w:rFonts w:ascii="Arial" w:eastAsia="Times New Roman" w:hAnsi="Arial"/>
        </w:rPr>
        <w:t>zaangażownie</w:t>
      </w:r>
      <w:proofErr w:type="spellEnd"/>
      <w:r w:rsidRPr="00F42554">
        <w:rPr>
          <w:rFonts w:ascii="Arial" w:eastAsia="Times New Roman" w:hAnsi="Arial"/>
        </w:rPr>
        <w:t xml:space="preserve"> w życie klasy i szkoły;</w:t>
      </w:r>
    </w:p>
    <w:p w14:paraId="2EE830F5" w14:textId="77777777" w:rsidR="00F42554" w:rsidRPr="00F84B9C" w:rsidRDefault="00F42554" w:rsidP="00F42554">
      <w:pPr>
        <w:numPr>
          <w:ilvl w:val="2"/>
          <w:numId w:val="3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niechęnie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wykonuje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powierzone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zadania</w:t>
      </w:r>
      <w:proofErr w:type="spellEnd"/>
    </w:p>
    <w:p w14:paraId="1CAAEC6D" w14:textId="77777777" w:rsidR="00F42554" w:rsidRPr="00F84B9C" w:rsidRDefault="00F42554" w:rsidP="00F42554">
      <w:pPr>
        <w:numPr>
          <w:ilvl w:val="2"/>
          <w:numId w:val="37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unika udziału</w:t>
      </w:r>
      <w:r w:rsidRPr="00F84B9C">
        <w:rPr>
          <w:rFonts w:ascii="Arial" w:eastAsia="Times New Roman" w:hAnsi="Arial"/>
        </w:rPr>
        <w:t xml:space="preserve"> w uroczystościach, </w:t>
      </w:r>
      <w:proofErr w:type="spellStart"/>
      <w:r w:rsidRPr="00F84B9C">
        <w:rPr>
          <w:rFonts w:ascii="Arial" w:eastAsia="Times New Roman" w:hAnsi="Arial"/>
        </w:rPr>
        <w:t>akcjiach</w:t>
      </w:r>
      <w:proofErr w:type="spellEnd"/>
      <w:r w:rsidRPr="00F84B9C">
        <w:rPr>
          <w:rFonts w:ascii="Arial" w:eastAsia="Times New Roman" w:hAnsi="Arial"/>
        </w:rPr>
        <w:t xml:space="preserve"> i przedsięwzięciach.</w:t>
      </w:r>
    </w:p>
    <w:p w14:paraId="643CE361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Naganne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EEBF744" w14:textId="77777777" w:rsidR="00F42554" w:rsidRPr="00F42554" w:rsidRDefault="00F42554" w:rsidP="00F42554">
      <w:pPr>
        <w:numPr>
          <w:ilvl w:val="2"/>
          <w:numId w:val="38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świadomie działa na szkodę szkoły;</w:t>
      </w:r>
    </w:p>
    <w:p w14:paraId="0D79A09B" w14:textId="77777777" w:rsidR="00F42554" w:rsidRPr="003C272C" w:rsidRDefault="00F42554" w:rsidP="00F42554">
      <w:pPr>
        <w:numPr>
          <w:ilvl w:val="2"/>
          <w:numId w:val="38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odmawia udziału w powierzanych działaniach oraz swoim zachowaniem utrudnia</w:t>
      </w:r>
      <w:r w:rsidRPr="00F84B9C">
        <w:rPr>
          <w:rFonts w:ascii="Arial" w:eastAsia="Times New Roman" w:hAnsi="Arial"/>
        </w:rPr>
        <w:t xml:space="preserve"> lub uniemożliwia realizację wspólnych przedsięwzięć.</w:t>
      </w:r>
    </w:p>
    <w:p w14:paraId="0E1316EE" w14:textId="77777777" w:rsidR="00F42554" w:rsidRPr="003C272C" w:rsidRDefault="00F42554" w:rsidP="00F42554">
      <w:pPr>
        <w:pStyle w:val="Akapitzlist"/>
        <w:numPr>
          <w:ilvl w:val="0"/>
          <w:numId w:val="11"/>
        </w:numPr>
        <w:rPr>
          <w:rFonts w:ascii="Arial" w:hAnsi="Arial" w:cs="Arial"/>
          <w:sz w:val="24"/>
          <w:szCs w:val="24"/>
          <w:lang w:val="pl-PL"/>
        </w:rPr>
      </w:pPr>
      <w:r w:rsidRPr="003C272C">
        <w:rPr>
          <w:rFonts w:ascii="Arial" w:hAnsi="Arial" w:cs="Arial"/>
          <w:sz w:val="24"/>
          <w:szCs w:val="24"/>
          <w:lang w:val="pl-PL"/>
        </w:rPr>
        <w:t>Wykazywanie się szacunkiem dla własnego narodu i ojczyzny oraz tradycji i</w:t>
      </w:r>
      <w:r>
        <w:rPr>
          <w:rFonts w:ascii="Arial" w:hAnsi="Arial" w:cs="Arial"/>
          <w:sz w:val="24"/>
          <w:szCs w:val="24"/>
          <w:lang w:val="pl-PL"/>
        </w:rPr>
        <w:t> </w:t>
      </w:r>
      <w:r w:rsidRPr="003C272C">
        <w:rPr>
          <w:rFonts w:ascii="Arial" w:hAnsi="Arial" w:cs="Arial"/>
          <w:sz w:val="24"/>
          <w:szCs w:val="24"/>
          <w:lang w:val="pl-PL"/>
        </w:rPr>
        <w:t>kultury innych narodów.</w:t>
      </w:r>
    </w:p>
    <w:p w14:paraId="0D6359EB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Wzorowe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377D3B5A" w14:textId="77777777" w:rsidR="00F42554" w:rsidRPr="00F42554" w:rsidRDefault="00F42554" w:rsidP="00F42554">
      <w:pPr>
        <w:numPr>
          <w:ilvl w:val="2"/>
          <w:numId w:val="39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z szacunkiem odnosi się do symboli narodowych, historii, kultury i tradycji polskich;</w:t>
      </w:r>
    </w:p>
    <w:p w14:paraId="5A5AC143" w14:textId="77777777" w:rsidR="00F42554" w:rsidRPr="005D1603" w:rsidRDefault="00F42554" w:rsidP="00F42554">
      <w:pPr>
        <w:numPr>
          <w:ilvl w:val="2"/>
          <w:numId w:val="39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5D1603">
        <w:rPr>
          <w:rFonts w:ascii="Arial" w:eastAsia="Times New Roman" w:hAnsi="Arial"/>
        </w:rPr>
        <w:t xml:space="preserve">aktywnie uczestniczy w uroczystościach patriotycznych </w:t>
      </w:r>
      <w:r>
        <w:rPr>
          <w:rFonts w:ascii="Arial" w:eastAsia="Times New Roman" w:hAnsi="Arial"/>
        </w:rPr>
        <w:t>i </w:t>
      </w:r>
      <w:r w:rsidRPr="005D1603">
        <w:rPr>
          <w:rFonts w:ascii="Arial" w:eastAsia="Times New Roman" w:hAnsi="Arial"/>
        </w:rPr>
        <w:t>przyjmuje odpowiednią postawę;</w:t>
      </w:r>
    </w:p>
    <w:p w14:paraId="66B511D0" w14:textId="77777777" w:rsidR="00F42554" w:rsidRPr="00F84B9C" w:rsidRDefault="00F42554" w:rsidP="00F42554">
      <w:pPr>
        <w:numPr>
          <w:ilvl w:val="2"/>
          <w:numId w:val="39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reaguje</w:t>
      </w:r>
      <w:proofErr w:type="spellEnd"/>
      <w:r w:rsidRPr="00F84B9C">
        <w:rPr>
          <w:rFonts w:ascii="Arial" w:eastAsia="Times New Roman" w:hAnsi="Arial"/>
          <w:lang w:val="en-US"/>
        </w:rPr>
        <w:t xml:space="preserve"> na </w:t>
      </w:r>
      <w:proofErr w:type="spellStart"/>
      <w:r w:rsidRPr="00F84B9C">
        <w:rPr>
          <w:rFonts w:ascii="Arial" w:eastAsia="Times New Roman" w:hAnsi="Arial"/>
          <w:lang w:val="en-US"/>
        </w:rPr>
        <w:t>przejawy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dyskryminacji</w:t>
      </w:r>
      <w:proofErr w:type="spellEnd"/>
      <w:r w:rsidRPr="00F84B9C">
        <w:rPr>
          <w:rFonts w:ascii="Arial" w:eastAsia="Times New Roman" w:hAnsi="Arial"/>
          <w:lang w:val="en-US"/>
        </w:rPr>
        <w:t>.</w:t>
      </w:r>
    </w:p>
    <w:p w14:paraId="4B7936AC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Bardzo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043343B9" w14:textId="77777777" w:rsidR="00F42554" w:rsidRPr="00F42554" w:rsidRDefault="00F42554" w:rsidP="00F42554">
      <w:pPr>
        <w:numPr>
          <w:ilvl w:val="2"/>
          <w:numId w:val="4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szanuje symbole narodowe i szkolne;</w:t>
      </w:r>
    </w:p>
    <w:p w14:paraId="3DB9BE83" w14:textId="77777777" w:rsidR="00F42554" w:rsidRPr="00F84B9C" w:rsidRDefault="00F42554" w:rsidP="00F42554">
      <w:pPr>
        <w:numPr>
          <w:ilvl w:val="2"/>
          <w:numId w:val="4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okazuje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szacunek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symbolom</w:t>
      </w:r>
      <w:proofErr w:type="spellEnd"/>
      <w:r w:rsidRPr="00F84B9C">
        <w:rPr>
          <w:rFonts w:ascii="Arial" w:eastAsia="Times New Roman" w:hAnsi="Arial"/>
          <w:lang w:val="en-US"/>
        </w:rPr>
        <w:t xml:space="preserve"> </w:t>
      </w:r>
      <w:proofErr w:type="spellStart"/>
      <w:r w:rsidRPr="00F84B9C">
        <w:rPr>
          <w:rFonts w:ascii="Arial" w:eastAsia="Times New Roman" w:hAnsi="Arial"/>
          <w:lang w:val="en-US"/>
        </w:rPr>
        <w:t>narodowym</w:t>
      </w:r>
      <w:proofErr w:type="spellEnd"/>
      <w:r w:rsidRPr="00F84B9C">
        <w:rPr>
          <w:rFonts w:ascii="Arial" w:eastAsia="Times New Roman" w:hAnsi="Arial"/>
          <w:lang w:val="en-US"/>
        </w:rPr>
        <w:t>;</w:t>
      </w:r>
    </w:p>
    <w:p w14:paraId="19CE8B2C" w14:textId="77777777" w:rsidR="00F42554" w:rsidRPr="00F42554" w:rsidRDefault="00F42554" w:rsidP="00F42554">
      <w:pPr>
        <w:numPr>
          <w:ilvl w:val="2"/>
          <w:numId w:val="4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aktywnie uczestniczy w uroczystościach o charakterze patriotycznym;</w:t>
      </w:r>
    </w:p>
    <w:p w14:paraId="23BDD9D3" w14:textId="77777777" w:rsidR="00F42554" w:rsidRPr="00F84B9C" w:rsidRDefault="00F42554" w:rsidP="00F42554">
      <w:pPr>
        <w:numPr>
          <w:ilvl w:val="2"/>
          <w:numId w:val="40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szanuje odmienność</w:t>
      </w:r>
      <w:r w:rsidRPr="00F84B9C">
        <w:rPr>
          <w:rFonts w:ascii="Arial" w:eastAsia="Times New Roman" w:hAnsi="Arial"/>
        </w:rPr>
        <w:t xml:space="preserve"> kulturową innych osób i narodów.</w:t>
      </w:r>
    </w:p>
    <w:p w14:paraId="455A2807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Dobre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EBE6D1C" w14:textId="77777777" w:rsidR="00F42554" w:rsidRPr="00F42554" w:rsidRDefault="00F42554" w:rsidP="00F42554">
      <w:pPr>
        <w:numPr>
          <w:ilvl w:val="2"/>
          <w:numId w:val="4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zazwyczaj okazuje szacunek wobec własnego narodu i tradycji;</w:t>
      </w:r>
    </w:p>
    <w:p w14:paraId="5A6C9978" w14:textId="77777777" w:rsidR="00F42554" w:rsidRPr="005D1603" w:rsidRDefault="00F42554" w:rsidP="00F42554">
      <w:pPr>
        <w:numPr>
          <w:ilvl w:val="2"/>
          <w:numId w:val="4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5D1603">
        <w:rPr>
          <w:rFonts w:ascii="Arial" w:eastAsia="Times New Roman" w:hAnsi="Arial"/>
        </w:rPr>
        <w:t>przestrzega zasad właściwego zachowania podczas uroczystości szkolnych i państwowych;</w:t>
      </w:r>
    </w:p>
    <w:p w14:paraId="134889AE" w14:textId="77777777" w:rsidR="00F42554" w:rsidRPr="00F84B9C" w:rsidRDefault="00F42554" w:rsidP="00F42554">
      <w:pPr>
        <w:numPr>
          <w:ilvl w:val="2"/>
          <w:numId w:val="4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5D1603">
        <w:rPr>
          <w:rFonts w:ascii="Arial" w:eastAsia="Times New Roman" w:hAnsi="Arial"/>
        </w:rPr>
        <w:t>stara</w:t>
      </w:r>
      <w:r w:rsidRPr="00F84B9C">
        <w:rPr>
          <w:rFonts w:ascii="Arial" w:eastAsia="Times New Roman" w:hAnsi="Arial"/>
        </w:rPr>
        <w:t xml:space="preserve"> się szanować odmienność kulturową innych osób i</w:t>
      </w:r>
      <w:r>
        <w:rPr>
          <w:rFonts w:ascii="Arial" w:eastAsia="Times New Roman" w:hAnsi="Arial"/>
        </w:rPr>
        <w:t> </w:t>
      </w:r>
      <w:r w:rsidRPr="00F84B9C">
        <w:rPr>
          <w:rFonts w:ascii="Arial" w:eastAsia="Times New Roman" w:hAnsi="Arial"/>
        </w:rPr>
        <w:t>narodów.</w:t>
      </w:r>
    </w:p>
    <w:p w14:paraId="60D6A011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Poprawne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24C78D6F" w14:textId="77777777" w:rsidR="00F42554" w:rsidRPr="00F42554" w:rsidRDefault="00F42554" w:rsidP="00F42554">
      <w:pPr>
        <w:numPr>
          <w:ilvl w:val="2"/>
          <w:numId w:val="4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 xml:space="preserve">zdarza mu się nie okazywać szacunku </w:t>
      </w:r>
      <w:proofErr w:type="spellStart"/>
      <w:r w:rsidRPr="00F42554">
        <w:rPr>
          <w:rFonts w:ascii="Arial" w:eastAsia="Times New Roman" w:hAnsi="Arial"/>
        </w:rPr>
        <w:t>wobez</w:t>
      </w:r>
      <w:proofErr w:type="spellEnd"/>
      <w:r w:rsidRPr="00F42554">
        <w:rPr>
          <w:rFonts w:ascii="Arial" w:eastAsia="Times New Roman" w:hAnsi="Arial"/>
        </w:rPr>
        <w:t xml:space="preserve"> symboli i tradycji własnego narodu;</w:t>
      </w:r>
    </w:p>
    <w:p w14:paraId="1689AC53" w14:textId="77777777" w:rsidR="00F42554" w:rsidRPr="00F42554" w:rsidRDefault="00F42554" w:rsidP="00F42554">
      <w:pPr>
        <w:numPr>
          <w:ilvl w:val="2"/>
          <w:numId w:val="42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 xml:space="preserve">wymaga przypominania o </w:t>
      </w:r>
      <w:proofErr w:type="spellStart"/>
      <w:r w:rsidRPr="00F42554">
        <w:rPr>
          <w:rFonts w:ascii="Arial" w:eastAsia="Times New Roman" w:hAnsi="Arial"/>
        </w:rPr>
        <w:t>właściwymzachowaniu</w:t>
      </w:r>
      <w:proofErr w:type="spellEnd"/>
      <w:r w:rsidRPr="00F42554">
        <w:rPr>
          <w:rFonts w:ascii="Arial" w:eastAsia="Times New Roman" w:hAnsi="Arial"/>
        </w:rPr>
        <w:t xml:space="preserve"> podczas wszelkich uroczystości.</w:t>
      </w:r>
    </w:p>
    <w:p w14:paraId="3AA4AD31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lastRenderedPageBreak/>
        <w:t>Nieodpowiednie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5A94FDC0" w14:textId="77777777" w:rsidR="00F42554" w:rsidRPr="00F42554" w:rsidRDefault="00F42554" w:rsidP="00F42554">
      <w:pPr>
        <w:numPr>
          <w:ilvl w:val="2"/>
          <w:numId w:val="4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nie okazuje należytego szacunku tradycjom i symbolom szkoły;</w:t>
      </w:r>
    </w:p>
    <w:p w14:paraId="20D79D7F" w14:textId="77777777" w:rsidR="00F42554" w:rsidRPr="00F42554" w:rsidRDefault="00F42554" w:rsidP="00F42554">
      <w:pPr>
        <w:numPr>
          <w:ilvl w:val="2"/>
          <w:numId w:val="4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sporadycznie okazuje szacunek wobec symboli i tradycji narodowych;</w:t>
      </w:r>
    </w:p>
    <w:p w14:paraId="0AC1D673" w14:textId="77777777" w:rsidR="00F42554" w:rsidRPr="00F42554" w:rsidRDefault="00F42554" w:rsidP="00F42554">
      <w:pPr>
        <w:numPr>
          <w:ilvl w:val="2"/>
          <w:numId w:val="4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proofErr w:type="spellStart"/>
      <w:r w:rsidRPr="00F42554">
        <w:rPr>
          <w:rFonts w:ascii="Arial" w:eastAsia="Times New Roman" w:hAnsi="Arial"/>
        </w:rPr>
        <w:t>nieodpowienio</w:t>
      </w:r>
      <w:proofErr w:type="spellEnd"/>
      <w:r w:rsidRPr="00F42554">
        <w:rPr>
          <w:rFonts w:ascii="Arial" w:eastAsia="Times New Roman" w:hAnsi="Arial"/>
        </w:rPr>
        <w:t xml:space="preserve"> zachowuje się w czasie uroczystości patriotycznych;</w:t>
      </w:r>
    </w:p>
    <w:p w14:paraId="494CADED" w14:textId="77777777" w:rsidR="00F42554" w:rsidRPr="00F84B9C" w:rsidRDefault="00F42554" w:rsidP="00F42554">
      <w:pPr>
        <w:numPr>
          <w:ilvl w:val="2"/>
          <w:numId w:val="43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mimo</w:t>
      </w:r>
      <w:r w:rsidRPr="00F84B9C">
        <w:rPr>
          <w:rFonts w:ascii="Arial" w:eastAsia="Times New Roman" w:hAnsi="Arial"/>
        </w:rPr>
        <w:t xml:space="preserve"> uwag nie koryguje swojego zachowania.</w:t>
      </w:r>
    </w:p>
    <w:p w14:paraId="1DB94720" w14:textId="77777777" w:rsidR="00F42554" w:rsidRPr="00F84B9C" w:rsidRDefault="00F42554" w:rsidP="00F42554">
      <w:pPr>
        <w:numPr>
          <w:ilvl w:val="1"/>
          <w:numId w:val="11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  <w:lang w:val="en-US"/>
        </w:rPr>
      </w:pPr>
      <w:proofErr w:type="spellStart"/>
      <w:r w:rsidRPr="00F84B9C">
        <w:rPr>
          <w:rFonts w:ascii="Arial" w:eastAsia="Times New Roman" w:hAnsi="Arial"/>
          <w:lang w:val="en-US"/>
        </w:rPr>
        <w:t>Naganne</w:t>
      </w:r>
      <w:proofErr w:type="spellEnd"/>
      <w:r w:rsidRPr="00F84B9C">
        <w:rPr>
          <w:rFonts w:ascii="Arial" w:eastAsia="Times New Roman" w:hAnsi="Arial"/>
          <w:lang w:val="en-US"/>
        </w:rPr>
        <w:t>:</w:t>
      </w:r>
    </w:p>
    <w:p w14:paraId="67EA4AEC" w14:textId="77777777" w:rsidR="00F42554" w:rsidRPr="00F42554" w:rsidRDefault="00F42554" w:rsidP="00F42554">
      <w:pPr>
        <w:numPr>
          <w:ilvl w:val="2"/>
          <w:numId w:val="4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>lekceważy symbole i tradycje narodowe;</w:t>
      </w:r>
    </w:p>
    <w:p w14:paraId="224937B2" w14:textId="77777777" w:rsidR="00F42554" w:rsidRPr="00F42554" w:rsidRDefault="00F42554" w:rsidP="00F42554">
      <w:pPr>
        <w:numPr>
          <w:ilvl w:val="2"/>
          <w:numId w:val="44"/>
        </w:numPr>
        <w:tabs>
          <w:tab w:val="left" w:pos="567"/>
          <w:tab w:val="left" w:pos="8130"/>
          <w:tab w:val="right" w:leader="dot" w:pos="9072"/>
        </w:tabs>
        <w:autoSpaceDN/>
        <w:spacing w:line="276" w:lineRule="auto"/>
        <w:textAlignment w:val="auto"/>
        <w:rPr>
          <w:rFonts w:ascii="Arial" w:eastAsia="Times New Roman" w:hAnsi="Arial"/>
        </w:rPr>
      </w:pPr>
      <w:r w:rsidRPr="00F42554">
        <w:rPr>
          <w:rFonts w:ascii="Arial" w:eastAsia="Times New Roman" w:hAnsi="Arial"/>
        </w:rPr>
        <w:t xml:space="preserve">posługuje się obraźliwymi lub dyskryminującymi określeniami lub </w:t>
      </w:r>
      <w:proofErr w:type="spellStart"/>
      <w:r w:rsidRPr="00F42554">
        <w:rPr>
          <w:rFonts w:ascii="Arial" w:eastAsia="Times New Roman" w:hAnsi="Arial"/>
        </w:rPr>
        <w:t>zachowaniami</w:t>
      </w:r>
      <w:proofErr w:type="spellEnd"/>
      <w:r w:rsidRPr="00F42554">
        <w:rPr>
          <w:rFonts w:ascii="Arial" w:eastAsia="Times New Roman" w:hAnsi="Arial"/>
        </w:rPr>
        <w:t>.</w:t>
      </w:r>
    </w:p>
    <w:p w14:paraId="6DEA7A15" w14:textId="77777777" w:rsidR="00F42554" w:rsidRPr="00F42554" w:rsidRDefault="00F42554" w:rsidP="00F42554">
      <w:pPr>
        <w:pStyle w:val="Nagwek2"/>
        <w:spacing w:after="240"/>
        <w:ind w:hanging="9"/>
        <w:rPr>
          <w:rFonts w:ascii="Arial" w:hAnsi="Arial" w:cs="Arial"/>
          <w:b/>
          <w:bCs/>
          <w:color w:val="auto"/>
        </w:rPr>
      </w:pPr>
      <w:r w:rsidRPr="00F42554">
        <w:rPr>
          <w:rFonts w:ascii="Arial" w:hAnsi="Arial" w:cs="Arial"/>
          <w:b/>
          <w:bCs/>
          <w:color w:val="auto"/>
        </w:rPr>
        <w:t>§ 4.</w:t>
      </w:r>
      <w:r w:rsidRPr="00F42554">
        <w:rPr>
          <w:rFonts w:ascii="Arial" w:hAnsi="Arial" w:cs="Arial"/>
          <w:b/>
          <w:bCs/>
          <w:color w:val="auto"/>
        </w:rPr>
        <w:br/>
        <w:t>Zasady kwalifikowania oceny</w:t>
      </w:r>
    </w:p>
    <w:p w14:paraId="575A7056" w14:textId="77777777" w:rsidR="00F42554" w:rsidRPr="00F2751C" w:rsidRDefault="00F42554" w:rsidP="00F42554">
      <w:pPr>
        <w:pStyle w:val="Akapitzlist"/>
        <w:numPr>
          <w:ilvl w:val="0"/>
          <w:numId w:val="45"/>
        </w:numPr>
        <w:rPr>
          <w:rFonts w:ascii="Arial" w:hAnsi="Arial" w:cs="Arial"/>
          <w:sz w:val="24"/>
          <w:szCs w:val="24"/>
          <w:lang w:val="pl-PL"/>
        </w:rPr>
      </w:pPr>
      <w:r w:rsidRPr="005D1603">
        <w:rPr>
          <w:rFonts w:ascii="Arial" w:hAnsi="Arial" w:cs="Arial"/>
          <w:sz w:val="24"/>
          <w:szCs w:val="24"/>
          <w:lang w:val="pl-PL"/>
        </w:rPr>
        <w:t>Ocena wzorowa</w:t>
      </w:r>
      <w:r>
        <w:rPr>
          <w:rFonts w:ascii="Arial" w:hAnsi="Arial" w:cs="Arial"/>
          <w:sz w:val="24"/>
          <w:szCs w:val="24"/>
          <w:lang w:val="pl-PL"/>
        </w:rPr>
        <w:t xml:space="preserve">. </w:t>
      </w:r>
      <w:r w:rsidRPr="00F2751C">
        <w:rPr>
          <w:rFonts w:ascii="Arial" w:hAnsi="Arial" w:cs="Arial"/>
          <w:kern w:val="2"/>
          <w:sz w:val="24"/>
          <w:szCs w:val="24"/>
          <w:lang w:eastAsia="pl-PL"/>
        </w:rPr>
        <w:t>Uczeń:</w:t>
      </w:r>
    </w:p>
    <w:p w14:paraId="4394850F" w14:textId="77777777" w:rsidR="00F42554" w:rsidRPr="00F84B9C" w:rsidRDefault="00F42554" w:rsidP="00F42554">
      <w:pPr>
        <w:numPr>
          <w:ilvl w:val="1"/>
          <w:numId w:val="46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spełnia wymagania we wszystkich dziewięciu obszarach na wysokim poziomie;</w:t>
      </w:r>
    </w:p>
    <w:p w14:paraId="33C166EB" w14:textId="77777777" w:rsidR="00F42554" w:rsidRPr="00F84B9C" w:rsidRDefault="00F42554" w:rsidP="00F42554">
      <w:pPr>
        <w:numPr>
          <w:ilvl w:val="1"/>
          <w:numId w:val="46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jest przykładem kultury osobistej, odpowiedzialności i zaangażowania;</w:t>
      </w:r>
    </w:p>
    <w:p w14:paraId="1D961060" w14:textId="77777777" w:rsidR="00F42554" w:rsidRPr="00F84B9C" w:rsidRDefault="00F42554" w:rsidP="00F42554">
      <w:pPr>
        <w:numPr>
          <w:ilvl w:val="1"/>
          <w:numId w:val="46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przestrzega zasad obowiązujących w szkole;</w:t>
      </w:r>
    </w:p>
    <w:p w14:paraId="20FF05E6" w14:textId="77777777" w:rsidR="00F42554" w:rsidRPr="00F84B9C" w:rsidRDefault="00F42554" w:rsidP="00F42554">
      <w:pPr>
        <w:numPr>
          <w:ilvl w:val="1"/>
          <w:numId w:val="46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dba o bezpieczeństwo i dobre imię szkoły;</w:t>
      </w:r>
    </w:p>
    <w:p w14:paraId="729205EB" w14:textId="77777777" w:rsidR="00F42554" w:rsidRPr="00F84B9C" w:rsidRDefault="00F42554" w:rsidP="00F42554">
      <w:pPr>
        <w:numPr>
          <w:ilvl w:val="1"/>
          <w:numId w:val="46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szanuje prawa, godność i potrzeby innych osób;</w:t>
      </w:r>
    </w:p>
    <w:p w14:paraId="66F9FF81" w14:textId="77777777" w:rsidR="00F42554" w:rsidRPr="00F84B9C" w:rsidRDefault="00F42554" w:rsidP="00F42554">
      <w:pPr>
        <w:numPr>
          <w:ilvl w:val="1"/>
          <w:numId w:val="46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b/>
          <w:bCs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potrafi samodzielnie ocenić swoje zachowanie i wyciągać wnioski.</w:t>
      </w:r>
    </w:p>
    <w:p w14:paraId="1FCBF0E0" w14:textId="77777777" w:rsidR="00F42554" w:rsidRPr="00F2751C" w:rsidRDefault="00F42554" w:rsidP="00F42554">
      <w:pPr>
        <w:pStyle w:val="Akapitzlist"/>
        <w:numPr>
          <w:ilvl w:val="0"/>
          <w:numId w:val="45"/>
        </w:numPr>
        <w:spacing w:before="100" w:after="100"/>
        <w:rPr>
          <w:rFonts w:ascii="Arial" w:hAnsi="Arial" w:cs="Arial"/>
          <w:kern w:val="2"/>
          <w:sz w:val="24"/>
          <w:szCs w:val="24"/>
          <w:lang w:eastAsia="pl-PL"/>
        </w:rPr>
      </w:pPr>
      <w:r w:rsidRPr="00F2751C">
        <w:rPr>
          <w:rFonts w:ascii="Arial" w:hAnsi="Arial" w:cs="Arial"/>
          <w:sz w:val="24"/>
          <w:szCs w:val="24"/>
          <w:lang w:val="pl-PL"/>
        </w:rPr>
        <w:t xml:space="preserve">Ocena bardzo dobra. </w:t>
      </w:r>
      <w:r w:rsidRPr="00F2751C">
        <w:rPr>
          <w:rFonts w:ascii="Arial" w:hAnsi="Arial" w:cs="Arial"/>
          <w:kern w:val="2"/>
          <w:sz w:val="24"/>
          <w:szCs w:val="24"/>
          <w:lang w:eastAsia="pl-PL"/>
        </w:rPr>
        <w:t>Uczeń:</w:t>
      </w:r>
    </w:p>
    <w:p w14:paraId="6DE48243" w14:textId="77777777" w:rsidR="00F42554" w:rsidRPr="00F84B9C" w:rsidRDefault="00F42554" w:rsidP="00F42554">
      <w:pPr>
        <w:numPr>
          <w:ilvl w:val="1"/>
          <w:numId w:val="47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spełnia wymagania w minimum 7 obszarach na bardzo dobrym poziomie;</w:t>
      </w:r>
    </w:p>
    <w:p w14:paraId="726629B7" w14:textId="77777777" w:rsidR="00F42554" w:rsidRPr="00F84B9C" w:rsidRDefault="00F42554" w:rsidP="00F42554">
      <w:pPr>
        <w:numPr>
          <w:ilvl w:val="1"/>
          <w:numId w:val="47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bardzo dobrze wywiązuje się z obowiązków;</w:t>
      </w:r>
    </w:p>
    <w:p w14:paraId="545B488A" w14:textId="77777777" w:rsidR="00F42554" w:rsidRPr="00F84B9C" w:rsidRDefault="00F42554" w:rsidP="00F42554">
      <w:pPr>
        <w:numPr>
          <w:ilvl w:val="1"/>
          <w:numId w:val="47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przestrzega zasad i norm społecznych;</w:t>
      </w:r>
    </w:p>
    <w:p w14:paraId="4CFAC819" w14:textId="77777777" w:rsidR="00F42554" w:rsidRPr="00F84B9C" w:rsidRDefault="00F42554" w:rsidP="00F42554">
      <w:pPr>
        <w:numPr>
          <w:ilvl w:val="1"/>
          <w:numId w:val="47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jest kulturalny i odpowiedzialny;</w:t>
      </w:r>
    </w:p>
    <w:p w14:paraId="4BDB4B7C" w14:textId="77777777" w:rsidR="00F42554" w:rsidRPr="00F84B9C" w:rsidRDefault="00F42554" w:rsidP="00F42554">
      <w:pPr>
        <w:numPr>
          <w:ilvl w:val="1"/>
          <w:numId w:val="47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właściwie reaguje na uwagi;</w:t>
      </w:r>
    </w:p>
    <w:p w14:paraId="36EBBD2C" w14:textId="77777777" w:rsidR="00F42554" w:rsidRPr="00F84B9C" w:rsidRDefault="00F42554" w:rsidP="00F42554">
      <w:pPr>
        <w:numPr>
          <w:ilvl w:val="1"/>
          <w:numId w:val="47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angażuje się w życie klasy lub szkoły w miarę swoich możliwości;</w:t>
      </w:r>
    </w:p>
    <w:p w14:paraId="0CC514C2" w14:textId="77777777" w:rsidR="00F42554" w:rsidRPr="00F84B9C" w:rsidRDefault="00F42554" w:rsidP="00F42554">
      <w:pPr>
        <w:numPr>
          <w:ilvl w:val="1"/>
          <w:numId w:val="47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b/>
          <w:bCs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ewentualne uchybienia mają charakter incydentalny.</w:t>
      </w:r>
    </w:p>
    <w:p w14:paraId="7FBA0CCC" w14:textId="77777777" w:rsidR="00F42554" w:rsidRPr="00F2751C" w:rsidRDefault="00F42554" w:rsidP="00F42554">
      <w:pPr>
        <w:pStyle w:val="Akapitzlist"/>
        <w:numPr>
          <w:ilvl w:val="0"/>
          <w:numId w:val="45"/>
        </w:numPr>
        <w:spacing w:before="100" w:after="100"/>
        <w:rPr>
          <w:rFonts w:ascii="Arial" w:hAnsi="Arial" w:cs="Arial"/>
          <w:kern w:val="2"/>
          <w:sz w:val="24"/>
          <w:szCs w:val="24"/>
          <w:lang w:eastAsia="pl-PL"/>
        </w:rPr>
      </w:pPr>
      <w:r w:rsidRPr="00F2751C">
        <w:rPr>
          <w:rFonts w:ascii="Arial" w:hAnsi="Arial" w:cs="Arial"/>
          <w:sz w:val="24"/>
          <w:szCs w:val="24"/>
          <w:lang w:val="pl-PL"/>
        </w:rPr>
        <w:t xml:space="preserve">Ocena dobra. </w:t>
      </w:r>
      <w:r w:rsidRPr="00F2751C">
        <w:rPr>
          <w:rFonts w:ascii="Arial" w:hAnsi="Arial" w:cs="Arial"/>
          <w:kern w:val="2"/>
          <w:sz w:val="24"/>
          <w:szCs w:val="24"/>
          <w:lang w:eastAsia="pl-PL"/>
        </w:rPr>
        <w:t>Uczeń:</w:t>
      </w:r>
    </w:p>
    <w:p w14:paraId="1F89E266" w14:textId="77777777" w:rsidR="00F42554" w:rsidRPr="00F84B9C" w:rsidRDefault="00F42554" w:rsidP="00F42554">
      <w:pPr>
        <w:numPr>
          <w:ilvl w:val="1"/>
          <w:numId w:val="48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spełnia wymagania w minimum 5 obszarach na dobrym poziomie;</w:t>
      </w:r>
    </w:p>
    <w:p w14:paraId="07BF394D" w14:textId="77777777" w:rsidR="00F42554" w:rsidRPr="00F84B9C" w:rsidRDefault="00F42554" w:rsidP="00F42554">
      <w:pPr>
        <w:numPr>
          <w:ilvl w:val="1"/>
          <w:numId w:val="48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zasadniczo przestrzega obowiązujących zasad;</w:t>
      </w:r>
    </w:p>
    <w:p w14:paraId="4E05F512" w14:textId="77777777" w:rsidR="00F42554" w:rsidRPr="00F84B9C" w:rsidRDefault="00F42554" w:rsidP="00F42554">
      <w:pPr>
        <w:numPr>
          <w:ilvl w:val="1"/>
          <w:numId w:val="48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prawidłowo wywiązuje się z obowiązków;</w:t>
      </w:r>
    </w:p>
    <w:p w14:paraId="559792EC" w14:textId="77777777" w:rsidR="00F42554" w:rsidRPr="00F84B9C" w:rsidRDefault="00F42554" w:rsidP="00F42554">
      <w:pPr>
        <w:numPr>
          <w:ilvl w:val="1"/>
          <w:numId w:val="48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lastRenderedPageBreak/>
        <w:t>zachowuje się kulturalnie;</w:t>
      </w:r>
    </w:p>
    <w:p w14:paraId="32EC4A57" w14:textId="77777777" w:rsidR="00F42554" w:rsidRPr="00F84B9C" w:rsidRDefault="00F42554" w:rsidP="00F42554">
      <w:pPr>
        <w:numPr>
          <w:ilvl w:val="1"/>
          <w:numId w:val="48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respektuje prawa i godność innych;</w:t>
      </w:r>
    </w:p>
    <w:p w14:paraId="2DECC6F2" w14:textId="77777777" w:rsidR="00F42554" w:rsidRPr="00F84B9C" w:rsidRDefault="00F42554" w:rsidP="00F42554">
      <w:pPr>
        <w:numPr>
          <w:ilvl w:val="1"/>
          <w:numId w:val="48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może mieć pojedyncze uchybienia, które nie mają charakteru rażącego ani uporczywego;</w:t>
      </w:r>
    </w:p>
    <w:p w14:paraId="6F98F57F" w14:textId="77777777" w:rsidR="00F42554" w:rsidRPr="00F84B9C" w:rsidRDefault="00F42554" w:rsidP="00F42554">
      <w:pPr>
        <w:numPr>
          <w:ilvl w:val="1"/>
          <w:numId w:val="48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b/>
          <w:bCs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reaguje na uwagi i podejmuje działania zmierzające do poprawy.</w:t>
      </w:r>
    </w:p>
    <w:p w14:paraId="5A0F0332" w14:textId="77777777" w:rsidR="00F42554" w:rsidRPr="00F2751C" w:rsidRDefault="00F42554" w:rsidP="00F42554">
      <w:pPr>
        <w:pStyle w:val="Akapitzlist"/>
        <w:numPr>
          <w:ilvl w:val="0"/>
          <w:numId w:val="45"/>
        </w:numPr>
        <w:spacing w:before="100" w:after="100"/>
        <w:rPr>
          <w:rFonts w:ascii="Arial" w:hAnsi="Arial" w:cs="Arial"/>
          <w:kern w:val="2"/>
          <w:sz w:val="24"/>
          <w:szCs w:val="24"/>
          <w:lang w:eastAsia="pl-PL"/>
        </w:rPr>
      </w:pPr>
      <w:r w:rsidRPr="00F2751C">
        <w:rPr>
          <w:rFonts w:ascii="Arial" w:hAnsi="Arial" w:cs="Arial"/>
          <w:sz w:val="24"/>
          <w:szCs w:val="24"/>
          <w:lang w:val="pl-PL"/>
        </w:rPr>
        <w:t xml:space="preserve">Ocena poprawna. </w:t>
      </w:r>
      <w:r w:rsidRPr="00F2751C">
        <w:rPr>
          <w:rFonts w:ascii="Arial" w:hAnsi="Arial" w:cs="Arial"/>
          <w:kern w:val="2"/>
          <w:sz w:val="24"/>
          <w:szCs w:val="24"/>
          <w:lang w:eastAsia="pl-PL"/>
        </w:rPr>
        <w:t>Uczeń:</w:t>
      </w:r>
    </w:p>
    <w:p w14:paraId="0CFA6AF6" w14:textId="77777777" w:rsidR="00F42554" w:rsidRPr="00F84B9C" w:rsidRDefault="00F42554" w:rsidP="00F42554">
      <w:pPr>
        <w:numPr>
          <w:ilvl w:val="1"/>
          <w:numId w:val="49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spełnia podstawowe wymagania dotyczące zachowania;</w:t>
      </w:r>
    </w:p>
    <w:p w14:paraId="7DE61204" w14:textId="77777777" w:rsidR="00F42554" w:rsidRPr="00F84B9C" w:rsidRDefault="00F42554" w:rsidP="00F42554">
      <w:pPr>
        <w:numPr>
          <w:ilvl w:val="1"/>
          <w:numId w:val="49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zdarzają mu się powtarzające uchybienia;</w:t>
      </w:r>
    </w:p>
    <w:p w14:paraId="7E4E1B8F" w14:textId="77777777" w:rsidR="00F42554" w:rsidRPr="00F84B9C" w:rsidRDefault="00F42554" w:rsidP="00F42554">
      <w:pPr>
        <w:numPr>
          <w:ilvl w:val="1"/>
          <w:numId w:val="49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wymaga przypominania o obowiązkach i zasadach;</w:t>
      </w:r>
    </w:p>
    <w:p w14:paraId="158443C0" w14:textId="77777777" w:rsidR="00F42554" w:rsidRPr="00F84B9C" w:rsidRDefault="00F42554" w:rsidP="00F42554">
      <w:pPr>
        <w:numPr>
          <w:ilvl w:val="1"/>
          <w:numId w:val="49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nie zawsze wykazuje odpowiednią kulturę osobistą lub systematyczność;</w:t>
      </w:r>
    </w:p>
    <w:p w14:paraId="0E27C78A" w14:textId="77777777" w:rsidR="00F42554" w:rsidRPr="00F84B9C" w:rsidRDefault="00F42554" w:rsidP="00F42554">
      <w:pPr>
        <w:numPr>
          <w:ilvl w:val="1"/>
          <w:numId w:val="49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po zwróceniu uwagi zazwyczaj podejmuje próbę poprawy;</w:t>
      </w:r>
    </w:p>
    <w:p w14:paraId="271EA1BF" w14:textId="77777777" w:rsidR="00F42554" w:rsidRPr="00F84B9C" w:rsidRDefault="00F42554" w:rsidP="00F42554">
      <w:pPr>
        <w:numPr>
          <w:ilvl w:val="1"/>
          <w:numId w:val="49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b/>
          <w:bCs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jego zachowanie nie stwarza poważnego zagrożenia dla innych.</w:t>
      </w:r>
    </w:p>
    <w:p w14:paraId="5D2FE118" w14:textId="77777777" w:rsidR="00F42554" w:rsidRPr="00F2751C" w:rsidRDefault="00F42554" w:rsidP="00F42554">
      <w:pPr>
        <w:pStyle w:val="Akapitzlist"/>
        <w:numPr>
          <w:ilvl w:val="0"/>
          <w:numId w:val="45"/>
        </w:numPr>
        <w:spacing w:before="100" w:after="100"/>
        <w:rPr>
          <w:rFonts w:ascii="Arial" w:hAnsi="Arial" w:cs="Arial"/>
          <w:kern w:val="2"/>
          <w:sz w:val="24"/>
          <w:szCs w:val="24"/>
          <w:lang w:eastAsia="pl-PL"/>
        </w:rPr>
      </w:pPr>
      <w:r w:rsidRPr="00F2751C">
        <w:rPr>
          <w:rFonts w:ascii="Arial" w:hAnsi="Arial" w:cs="Arial"/>
          <w:sz w:val="24"/>
          <w:szCs w:val="24"/>
          <w:lang w:val="pl-PL"/>
        </w:rPr>
        <w:t xml:space="preserve">Ocena nieodpowiednia. </w:t>
      </w:r>
      <w:r w:rsidRPr="00F2751C">
        <w:rPr>
          <w:rFonts w:ascii="Arial" w:hAnsi="Arial" w:cs="Arial"/>
          <w:kern w:val="2"/>
          <w:sz w:val="24"/>
          <w:szCs w:val="24"/>
          <w:lang w:eastAsia="pl-PL"/>
        </w:rPr>
        <w:t>Uczeń:</w:t>
      </w:r>
    </w:p>
    <w:p w14:paraId="10DB4537" w14:textId="77777777" w:rsidR="00F42554" w:rsidRPr="00F84B9C" w:rsidRDefault="00F42554" w:rsidP="00F42554">
      <w:pPr>
        <w:numPr>
          <w:ilvl w:val="1"/>
          <w:numId w:val="50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często nie przestrzega obowiązków i zasad obowiązujących w szkole;</w:t>
      </w:r>
    </w:p>
    <w:p w14:paraId="46FB0D3F" w14:textId="77777777" w:rsidR="00F42554" w:rsidRPr="00F84B9C" w:rsidRDefault="00F42554" w:rsidP="00F42554">
      <w:pPr>
        <w:numPr>
          <w:ilvl w:val="1"/>
          <w:numId w:val="50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przejawia lekceważący stosunek do nauki, pracowników szkoły lub rówieśników;</w:t>
      </w:r>
    </w:p>
    <w:p w14:paraId="2838018E" w14:textId="77777777" w:rsidR="00F42554" w:rsidRPr="00F84B9C" w:rsidRDefault="00F42554" w:rsidP="00F42554">
      <w:pPr>
        <w:numPr>
          <w:ilvl w:val="1"/>
          <w:numId w:val="50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ma powtarzające się problemy z kulturą osobistą, frekwencją lub bezpieczeństwem;</w:t>
      </w:r>
    </w:p>
    <w:p w14:paraId="07A06BFF" w14:textId="77777777" w:rsidR="00F42554" w:rsidRPr="00F84B9C" w:rsidRDefault="00F42554" w:rsidP="00F42554">
      <w:pPr>
        <w:numPr>
          <w:ilvl w:val="1"/>
          <w:numId w:val="50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nie zawsze reaguje na działania wychowawcze;</w:t>
      </w:r>
    </w:p>
    <w:p w14:paraId="305BCD16" w14:textId="77777777" w:rsidR="00F42554" w:rsidRPr="00F84B9C" w:rsidRDefault="00F42554" w:rsidP="00F42554">
      <w:pPr>
        <w:numPr>
          <w:ilvl w:val="1"/>
          <w:numId w:val="50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b/>
          <w:bCs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jego zachowanie negatywnie wpływa na funkcjonowanie klasy lub szkoły.</w:t>
      </w:r>
    </w:p>
    <w:p w14:paraId="4CD7885A" w14:textId="77777777" w:rsidR="00F42554" w:rsidRPr="00F2751C" w:rsidRDefault="00F42554" w:rsidP="00F42554">
      <w:pPr>
        <w:pStyle w:val="Akapitzlist"/>
        <w:numPr>
          <w:ilvl w:val="0"/>
          <w:numId w:val="45"/>
        </w:numPr>
        <w:spacing w:before="100" w:after="100"/>
        <w:rPr>
          <w:rFonts w:ascii="Arial" w:hAnsi="Arial" w:cs="Arial"/>
          <w:kern w:val="2"/>
          <w:sz w:val="24"/>
          <w:szCs w:val="24"/>
          <w:lang w:eastAsia="pl-PL"/>
        </w:rPr>
      </w:pPr>
      <w:r w:rsidRPr="00F2751C">
        <w:rPr>
          <w:rFonts w:ascii="Arial" w:hAnsi="Arial" w:cs="Arial"/>
          <w:sz w:val="24"/>
          <w:szCs w:val="24"/>
          <w:lang w:val="pl-PL"/>
        </w:rPr>
        <w:t xml:space="preserve">Ocena naganna. </w:t>
      </w:r>
      <w:r w:rsidRPr="00F2751C">
        <w:rPr>
          <w:rFonts w:ascii="Arial" w:hAnsi="Arial" w:cs="Arial"/>
          <w:kern w:val="2"/>
          <w:sz w:val="24"/>
          <w:szCs w:val="24"/>
          <w:lang w:eastAsia="pl-PL"/>
        </w:rPr>
        <w:t>Uczeń:</w:t>
      </w:r>
    </w:p>
    <w:p w14:paraId="0396C9DA" w14:textId="77777777" w:rsidR="00F42554" w:rsidRPr="00F84B9C" w:rsidRDefault="00F42554" w:rsidP="00F42554">
      <w:pPr>
        <w:numPr>
          <w:ilvl w:val="1"/>
          <w:numId w:val="5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rażąco i uporczywie narusza obowiązki oraz zasady określone w statucie szkoły;</w:t>
      </w:r>
    </w:p>
    <w:p w14:paraId="4ACA6BEA" w14:textId="77777777" w:rsidR="00F42554" w:rsidRPr="00F84B9C" w:rsidRDefault="00F42554" w:rsidP="00F42554">
      <w:pPr>
        <w:numPr>
          <w:ilvl w:val="1"/>
          <w:numId w:val="5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stwarza zagrożenie dla zdrowia lub bezpieczeństwa własnego albo innych osób;</w:t>
      </w:r>
    </w:p>
    <w:p w14:paraId="529AC0EE" w14:textId="77777777" w:rsidR="00F42554" w:rsidRPr="00F84B9C" w:rsidRDefault="00F42554" w:rsidP="00F42554">
      <w:pPr>
        <w:numPr>
          <w:ilvl w:val="1"/>
          <w:numId w:val="5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dopuszcza się przemocy, uporczywego nękania, zastraszania lub poniżania innych;</w:t>
      </w:r>
    </w:p>
    <w:p w14:paraId="15E84AE6" w14:textId="77777777" w:rsidR="00F42554" w:rsidRPr="00F84B9C" w:rsidRDefault="00F42554" w:rsidP="00F42554">
      <w:pPr>
        <w:numPr>
          <w:ilvl w:val="1"/>
          <w:numId w:val="5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świadomie niszczy mienie lub działa na szkodę szkoły;</w:t>
      </w:r>
    </w:p>
    <w:p w14:paraId="0B8E0444" w14:textId="77777777" w:rsidR="00F42554" w:rsidRPr="00F84B9C" w:rsidRDefault="00F42554" w:rsidP="00F42554">
      <w:pPr>
        <w:numPr>
          <w:ilvl w:val="1"/>
          <w:numId w:val="51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rażąco narusza godność innych osób;</w:t>
      </w:r>
    </w:p>
    <w:p w14:paraId="62466CB5" w14:textId="77777777" w:rsidR="00F42554" w:rsidRPr="00F84B9C" w:rsidRDefault="00F42554" w:rsidP="00F42554">
      <w:pPr>
        <w:numPr>
          <w:ilvl w:val="1"/>
          <w:numId w:val="51"/>
        </w:numPr>
        <w:autoSpaceDN/>
        <w:spacing w:before="100" w:after="100" w:line="276" w:lineRule="auto"/>
        <w:textAlignment w:val="auto"/>
        <w:rPr>
          <w:rFonts w:ascii="Arial" w:hAnsi="Arial"/>
        </w:rPr>
      </w:pPr>
      <w:r w:rsidRPr="00F84B9C">
        <w:rPr>
          <w:rFonts w:ascii="Arial" w:eastAsia="Times New Roman" w:hAnsi="Arial"/>
          <w:kern w:val="2"/>
          <w:lang w:eastAsia="pl-PL"/>
        </w:rPr>
        <w:t>mimo podejmowanych działań wychowawczych nie podejmuje współpracy i nie wykazuje gotowości do zmiany zachowania.</w:t>
      </w:r>
    </w:p>
    <w:p w14:paraId="42C54AF3" w14:textId="77777777" w:rsidR="00F42554" w:rsidRPr="00F42554" w:rsidRDefault="00F42554" w:rsidP="00F42554">
      <w:pPr>
        <w:pStyle w:val="Nagwek2"/>
        <w:spacing w:after="240"/>
        <w:ind w:hanging="9"/>
        <w:rPr>
          <w:rFonts w:ascii="Arial" w:hAnsi="Arial" w:cs="Arial"/>
          <w:b/>
          <w:bCs/>
          <w:color w:val="auto"/>
        </w:rPr>
      </w:pPr>
      <w:r w:rsidRPr="00F42554">
        <w:rPr>
          <w:rFonts w:ascii="Arial" w:hAnsi="Arial" w:cs="Arial"/>
          <w:b/>
          <w:bCs/>
          <w:color w:val="auto"/>
        </w:rPr>
        <w:lastRenderedPageBreak/>
        <w:t>§ 5.</w:t>
      </w:r>
      <w:r w:rsidRPr="00F42554">
        <w:rPr>
          <w:rFonts w:ascii="Arial" w:hAnsi="Arial" w:cs="Arial"/>
          <w:b/>
          <w:bCs/>
          <w:color w:val="auto"/>
        </w:rPr>
        <w:br/>
        <w:t>Zasada nadrzędna przy ustalaniu oceny</w:t>
      </w:r>
    </w:p>
    <w:p w14:paraId="25D91509" w14:textId="77777777" w:rsidR="00F42554" w:rsidRPr="006566DE" w:rsidRDefault="00F42554" w:rsidP="00F42554">
      <w:pPr>
        <w:numPr>
          <w:ilvl w:val="0"/>
          <w:numId w:val="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6566DE">
        <w:rPr>
          <w:rFonts w:ascii="Arial" w:eastAsia="Times New Roman" w:hAnsi="Arial"/>
          <w:kern w:val="2"/>
          <w:lang w:eastAsia="pl-PL"/>
        </w:rPr>
        <w:t>Ocena zachowania powinna wynikać z całościowej analizy postępowania ucznia.</w:t>
      </w:r>
    </w:p>
    <w:p w14:paraId="1408BC0F" w14:textId="77777777" w:rsidR="00F42554" w:rsidRPr="006566DE" w:rsidRDefault="00F42554" w:rsidP="00F42554">
      <w:pPr>
        <w:numPr>
          <w:ilvl w:val="0"/>
          <w:numId w:val="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6566DE">
        <w:rPr>
          <w:rFonts w:ascii="Arial" w:eastAsia="Times New Roman" w:hAnsi="Arial"/>
          <w:kern w:val="2"/>
          <w:lang w:eastAsia="pl-PL"/>
        </w:rPr>
        <w:t>Szczególnie pozytywne zachowania, takie jak pomoc innym, działalność społeczna, wolontariat, reprezentowanie szkoły, podejmowanie inicjatyw czy znacząca poprawa zachowania, powinny być uwzględniane przy ustalaniu oceny.</w:t>
      </w:r>
    </w:p>
    <w:p w14:paraId="2E23515C" w14:textId="77777777" w:rsidR="00F42554" w:rsidRPr="00F84B9C" w:rsidRDefault="00F42554" w:rsidP="00F42554">
      <w:pPr>
        <w:numPr>
          <w:ilvl w:val="0"/>
          <w:numId w:val="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6566DE">
        <w:rPr>
          <w:rFonts w:ascii="Arial" w:eastAsia="Times New Roman" w:hAnsi="Arial"/>
          <w:kern w:val="2"/>
          <w:lang w:eastAsia="pl-PL"/>
        </w:rPr>
        <w:t>Również szczególnie poważne zachowania naruszające bezpieczeństwo, godność lub</w:t>
      </w:r>
      <w:r w:rsidRPr="00F84B9C">
        <w:rPr>
          <w:rFonts w:ascii="Arial" w:eastAsia="Times New Roman" w:hAnsi="Arial"/>
          <w:kern w:val="2"/>
          <w:lang w:eastAsia="pl-PL"/>
        </w:rPr>
        <w:t xml:space="preserve"> prawa innych osób powinny mieć istotny wpływ na ocenę, niezależnie od liczby pozytywnych zachowań ucznia.</w:t>
      </w:r>
    </w:p>
    <w:p w14:paraId="1BF4FBF5" w14:textId="77777777" w:rsidR="00F42554" w:rsidRPr="00F84B9C" w:rsidRDefault="00F42554" w:rsidP="00F42554">
      <w:pPr>
        <w:numPr>
          <w:ilvl w:val="0"/>
          <w:numId w:val="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Uczeń powinien mieć możliwość poprawy swojego zachowania poprzez podejmowanie konkretnych działań naprawczych.</w:t>
      </w:r>
    </w:p>
    <w:p w14:paraId="2072AF10" w14:textId="77777777" w:rsidR="00F42554" w:rsidRPr="00F84B9C" w:rsidRDefault="00F42554" w:rsidP="00F42554">
      <w:pPr>
        <w:numPr>
          <w:ilvl w:val="0"/>
          <w:numId w:val="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Ostateczną ocenę zachowania ucznia wystawia wychowawca klasy.</w:t>
      </w:r>
    </w:p>
    <w:p w14:paraId="6AB2B01B" w14:textId="77777777" w:rsidR="00F42554" w:rsidRPr="00F42554" w:rsidRDefault="00F42554" w:rsidP="00F42554">
      <w:pPr>
        <w:pStyle w:val="Nagwek2"/>
        <w:spacing w:after="240"/>
        <w:ind w:hanging="9"/>
        <w:rPr>
          <w:rFonts w:ascii="Arial" w:hAnsi="Arial" w:cs="Arial"/>
          <w:b/>
          <w:bCs/>
          <w:color w:val="auto"/>
        </w:rPr>
      </w:pPr>
      <w:r w:rsidRPr="00F42554">
        <w:rPr>
          <w:rFonts w:ascii="Arial" w:hAnsi="Arial" w:cs="Arial"/>
          <w:b/>
          <w:bCs/>
          <w:color w:val="auto"/>
        </w:rPr>
        <w:t>§ 6.</w:t>
      </w:r>
      <w:r w:rsidRPr="00F42554">
        <w:rPr>
          <w:rFonts w:ascii="Arial" w:hAnsi="Arial" w:cs="Arial"/>
          <w:b/>
          <w:bCs/>
          <w:color w:val="auto"/>
        </w:rPr>
        <w:br/>
        <w:t>Dokumentowanie zachowania</w:t>
      </w:r>
    </w:p>
    <w:p w14:paraId="641AFDF5" w14:textId="77777777" w:rsidR="00F42554" w:rsidRPr="00F84B9C" w:rsidRDefault="00F42554" w:rsidP="00F42554">
      <w:pPr>
        <w:numPr>
          <w:ilvl w:val="0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Podstawą ustalenia oceny mogą być:</w:t>
      </w:r>
    </w:p>
    <w:p w14:paraId="7A8D8D65" w14:textId="77777777" w:rsidR="00F42554" w:rsidRPr="00F84B9C" w:rsidRDefault="00F42554" w:rsidP="00F42554">
      <w:pPr>
        <w:numPr>
          <w:ilvl w:val="1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informacje nauczycieli i wychowawcy;</w:t>
      </w:r>
    </w:p>
    <w:p w14:paraId="23766363" w14:textId="77777777" w:rsidR="00F42554" w:rsidRPr="00F84B9C" w:rsidRDefault="00F42554" w:rsidP="00F42554">
      <w:pPr>
        <w:numPr>
          <w:ilvl w:val="1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wpisy w dzienniku elektronicznym;</w:t>
      </w:r>
    </w:p>
    <w:p w14:paraId="0FCFA502" w14:textId="77777777" w:rsidR="00F42554" w:rsidRPr="00F84B9C" w:rsidRDefault="00F42554" w:rsidP="00F42554">
      <w:pPr>
        <w:numPr>
          <w:ilvl w:val="1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informacje od pracowników szkoły;</w:t>
      </w:r>
    </w:p>
    <w:p w14:paraId="2BFA019D" w14:textId="77777777" w:rsidR="00F42554" w:rsidRPr="00F84B9C" w:rsidRDefault="00F42554" w:rsidP="00F42554">
      <w:pPr>
        <w:numPr>
          <w:ilvl w:val="1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frekwencja i punktualność;</w:t>
      </w:r>
    </w:p>
    <w:p w14:paraId="311CAD3E" w14:textId="77777777" w:rsidR="00F42554" w:rsidRPr="00F84B9C" w:rsidRDefault="00F42554" w:rsidP="00F42554">
      <w:pPr>
        <w:numPr>
          <w:ilvl w:val="1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osiągnięcia i aktywność ucznia;</w:t>
      </w:r>
    </w:p>
    <w:p w14:paraId="342EE8C2" w14:textId="77777777" w:rsidR="00F42554" w:rsidRPr="00F84B9C" w:rsidRDefault="00F42554" w:rsidP="00F42554">
      <w:pPr>
        <w:numPr>
          <w:ilvl w:val="1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informacje o działaniach na rzecz klasy i szkoły;</w:t>
      </w:r>
    </w:p>
    <w:p w14:paraId="06A42E07" w14:textId="77777777" w:rsidR="00F42554" w:rsidRPr="00F84B9C" w:rsidRDefault="00F42554" w:rsidP="00F42554">
      <w:pPr>
        <w:numPr>
          <w:ilvl w:val="1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samoocena ucznia.</w:t>
      </w:r>
    </w:p>
    <w:p w14:paraId="638663F6" w14:textId="77777777" w:rsidR="00F42554" w:rsidRPr="00F84B9C" w:rsidRDefault="00F42554" w:rsidP="00F42554">
      <w:pPr>
        <w:numPr>
          <w:ilvl w:val="0"/>
          <w:numId w:val="52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b/>
          <w:bCs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Informacje dotyczące zachowania powinny być rzeczowe, konkretne i możliwe do zweryfikowania.</w:t>
      </w:r>
    </w:p>
    <w:p w14:paraId="35B5AEA8" w14:textId="77777777" w:rsidR="00F42554" w:rsidRPr="00F42554" w:rsidRDefault="00F42554" w:rsidP="00F42554">
      <w:pPr>
        <w:pStyle w:val="Nagwek2"/>
        <w:spacing w:after="240"/>
        <w:ind w:hanging="9"/>
        <w:rPr>
          <w:rFonts w:ascii="Arial" w:hAnsi="Arial" w:cs="Arial"/>
          <w:b/>
          <w:bCs/>
          <w:color w:val="auto"/>
        </w:rPr>
      </w:pPr>
      <w:r w:rsidRPr="00F42554">
        <w:rPr>
          <w:rFonts w:ascii="Arial" w:hAnsi="Arial" w:cs="Arial"/>
          <w:b/>
          <w:bCs/>
          <w:color w:val="auto"/>
        </w:rPr>
        <w:t>§ 7.</w:t>
      </w:r>
      <w:r w:rsidRPr="00F42554">
        <w:rPr>
          <w:rFonts w:ascii="Arial" w:hAnsi="Arial" w:cs="Arial"/>
          <w:b/>
          <w:bCs/>
          <w:color w:val="auto"/>
        </w:rPr>
        <w:br/>
        <w:t>Postanowienia końcowe</w:t>
      </w:r>
    </w:p>
    <w:p w14:paraId="15FA3827" w14:textId="77777777" w:rsidR="00F42554" w:rsidRPr="00F84B9C" w:rsidRDefault="00F42554" w:rsidP="00F42554">
      <w:pPr>
        <w:numPr>
          <w:ilvl w:val="0"/>
          <w:numId w:val="5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Szczegółowe rozwiązania dotyczące sposobu dokumentowania zachowania, częstotliwości jego monitorowania oraz trybu uzyskania wyższej niż przewidywana rocznej oceny zachowania określa statut szkoły lub wewnątrzszkolne zasady oceniania.</w:t>
      </w:r>
    </w:p>
    <w:p w14:paraId="3B48F0D5" w14:textId="77777777" w:rsidR="00F42554" w:rsidRPr="00F84B9C" w:rsidRDefault="00F42554" w:rsidP="00F42554">
      <w:pPr>
        <w:numPr>
          <w:ilvl w:val="0"/>
          <w:numId w:val="5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lastRenderedPageBreak/>
        <w:t>Regulamin powinien być przedstawiony uczniom i ich rodzicom na początku każdego roku szkolnego.</w:t>
      </w:r>
    </w:p>
    <w:p w14:paraId="784BEBD9" w14:textId="77777777" w:rsidR="00F42554" w:rsidRPr="00F84B9C" w:rsidRDefault="00F42554" w:rsidP="00F42554">
      <w:pPr>
        <w:numPr>
          <w:ilvl w:val="0"/>
          <w:numId w:val="53"/>
        </w:numPr>
        <w:autoSpaceDN/>
        <w:spacing w:before="100" w:after="100" w:line="276" w:lineRule="auto"/>
        <w:textAlignment w:val="auto"/>
        <w:rPr>
          <w:rFonts w:ascii="Arial" w:eastAsia="Times New Roman" w:hAnsi="Arial"/>
          <w:kern w:val="2"/>
          <w:lang w:eastAsia="pl-PL"/>
        </w:rPr>
      </w:pPr>
      <w:r w:rsidRPr="00F84B9C">
        <w:rPr>
          <w:rFonts w:ascii="Arial" w:eastAsia="Times New Roman" w:hAnsi="Arial"/>
          <w:kern w:val="2"/>
          <w:lang w:eastAsia="pl-PL"/>
        </w:rPr>
        <w:t>Regulamin stosuje się z uwzględnieniem aktualnych przepisów prawa oświatowego.</w:t>
      </w:r>
    </w:p>
    <w:p w14:paraId="13A3E72F" w14:textId="77777777" w:rsidR="00F42554" w:rsidRDefault="00F42554" w:rsidP="00F42554">
      <w:pPr>
        <w:numPr>
          <w:ilvl w:val="0"/>
          <w:numId w:val="53"/>
        </w:numPr>
        <w:autoSpaceDN/>
        <w:spacing w:before="100" w:after="100" w:line="276" w:lineRule="auto"/>
        <w:textAlignment w:val="auto"/>
        <w:rPr>
          <w:rFonts w:ascii="Arial" w:hAnsi="Arial"/>
        </w:rPr>
      </w:pPr>
      <w:r w:rsidRPr="00F84B9C">
        <w:rPr>
          <w:rFonts w:ascii="Arial" w:eastAsia="Times New Roman" w:hAnsi="Arial"/>
          <w:kern w:val="2"/>
          <w:lang w:eastAsia="pl-PL"/>
        </w:rPr>
        <w:t>W sprawach nieuregulowanych niniejszym regulaminem stosuje się przepisy ustawy – Prawo oświatowe oraz właściwych rozporządzeń dotyczących oceniania, klasyfikowania i promowania uczniów.</w:t>
      </w:r>
    </w:p>
    <w:p w14:paraId="06EE7ED8" w14:textId="0EA0495E" w:rsidR="00E12398" w:rsidRPr="00F42554" w:rsidRDefault="00F42554" w:rsidP="00F42554">
      <w:pPr>
        <w:numPr>
          <w:ilvl w:val="0"/>
          <w:numId w:val="53"/>
        </w:numPr>
        <w:autoSpaceDN/>
        <w:spacing w:before="100" w:after="100" w:line="276" w:lineRule="auto"/>
        <w:textAlignment w:val="auto"/>
        <w:rPr>
          <w:rFonts w:ascii="Arial" w:hAnsi="Arial" w:hint="eastAsia"/>
        </w:rPr>
      </w:pPr>
      <w:r w:rsidRPr="00C77188">
        <w:rPr>
          <w:rFonts w:ascii="Arial" w:hAnsi="Arial"/>
        </w:rPr>
        <w:t>Regulamin obowiązuje od dnia 1 września 2026 r.</w:t>
      </w:r>
      <w:bookmarkStart w:id="0" w:name="PageNumWizard_FOOTER_Domyślny_styl_stron"/>
      <w:bookmarkEnd w:id="0"/>
    </w:p>
    <w:sectPr w:rsidR="00E12398" w:rsidRPr="00F42554" w:rsidSect="00F4255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53" w:right="1417" w:bottom="1969" w:left="1417" w:header="1417" w:footer="141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E7ED2" w14:textId="77777777" w:rsidR="00824772" w:rsidRDefault="00824772">
      <w:pPr>
        <w:rPr>
          <w:rFonts w:hint="eastAsia"/>
        </w:rPr>
      </w:pPr>
      <w:r>
        <w:separator/>
      </w:r>
    </w:p>
  </w:endnote>
  <w:endnote w:type="continuationSeparator" w:id="0">
    <w:p w14:paraId="06EE7ED4" w14:textId="77777777" w:rsidR="00824772" w:rsidRDefault="0082477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0BEC0" w14:textId="77777777" w:rsidR="00824772" w:rsidRDefault="00824772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11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2684" w14:textId="77777777" w:rsidR="00824772" w:rsidRDefault="008247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E7ECE" w14:textId="77777777" w:rsidR="00824772" w:rsidRDefault="0082477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6EE7ED0" w14:textId="77777777" w:rsidR="00824772" w:rsidRDefault="0082477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7C38" w14:textId="77777777" w:rsidR="00824772" w:rsidRDefault="00824772">
    <w:pPr>
      <w:pStyle w:val="Nagwek"/>
      <w:jc w:val="right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66684" w14:textId="77777777" w:rsidR="00824772" w:rsidRDefault="0082477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5"/>
    <w:multiLevelType w:val="multilevel"/>
    <w:tmpl w:val="CF9C2404"/>
    <w:name w:val="WW8Num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3B"/>
    <w:multiLevelType w:val="multi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5E35E9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2EB12EE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045D07BB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06227838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07E630A0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08FA7EF6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0BD9298B"/>
    <w:multiLevelType w:val="multilevel"/>
    <w:tmpl w:val="7CB81168"/>
    <w:name w:val="WW8Num53222222222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3623BDC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1B105B12"/>
    <w:multiLevelType w:val="multilevel"/>
    <w:tmpl w:val="4B02E6B6"/>
    <w:name w:val="WW8Num5322222222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  <w:b w:val="0"/>
        <w:bCs w:val="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1E0B4656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205773AC"/>
    <w:multiLevelType w:val="multilevel"/>
    <w:tmpl w:val="7CB8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08677DD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 w15:restartNumberingAfterBreak="0">
    <w:nsid w:val="20D83602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2324479C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 w15:restartNumberingAfterBreak="0">
    <w:nsid w:val="260E2E7B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27CD2E14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2807490D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 w15:restartNumberingAfterBreak="0">
    <w:nsid w:val="2B7E357E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2BC30A92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 w15:restartNumberingAfterBreak="0">
    <w:nsid w:val="2C59002B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2DBB20AB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" w15:restartNumberingAfterBreak="0">
    <w:nsid w:val="2FA518CB"/>
    <w:multiLevelType w:val="multilevel"/>
    <w:tmpl w:val="7CB8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4" w15:restartNumberingAfterBreak="0">
    <w:nsid w:val="34BA1006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 w15:restartNumberingAfterBreak="0">
    <w:nsid w:val="34D62D2A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 w15:restartNumberingAfterBreak="0">
    <w:nsid w:val="3996670D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3D454623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8" w15:restartNumberingAfterBreak="0">
    <w:nsid w:val="3D5D6162"/>
    <w:multiLevelType w:val="multilevel"/>
    <w:tmpl w:val="CF9C2404"/>
    <w:name w:val="WW8Num53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3F9B6C14"/>
    <w:multiLevelType w:val="multilevel"/>
    <w:tmpl w:val="7D28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  <w:b w:val="0"/>
        <w:bCs w:val="0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3FE566AE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41910F09"/>
    <w:multiLevelType w:val="multilevel"/>
    <w:tmpl w:val="7CB8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2" w15:restartNumberingAfterBreak="0">
    <w:nsid w:val="4474622A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 w15:restartNumberingAfterBreak="0">
    <w:nsid w:val="4B705279"/>
    <w:multiLevelType w:val="multilevel"/>
    <w:tmpl w:val="7AFEF5DA"/>
    <w:name w:val="WW8Num532222222222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4F9F4644"/>
    <w:multiLevelType w:val="multilevel"/>
    <w:tmpl w:val="CF9C2404"/>
    <w:name w:val="WW8Num53222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5" w15:restartNumberingAfterBreak="0">
    <w:nsid w:val="53B170AE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5D6A052D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7" w15:restartNumberingAfterBreak="0">
    <w:nsid w:val="606B2BE2"/>
    <w:multiLevelType w:val="multilevel"/>
    <w:tmpl w:val="CF9C2404"/>
    <w:name w:val="WW8Num5322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 w15:restartNumberingAfterBreak="0">
    <w:nsid w:val="61A078C1"/>
    <w:multiLevelType w:val="multilevel"/>
    <w:tmpl w:val="CF9C2404"/>
    <w:name w:val="WW8Num532222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9" w15:restartNumberingAfterBreak="0">
    <w:nsid w:val="63516906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65B46FBD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1" w15:restartNumberingAfterBreak="0">
    <w:nsid w:val="6BAC0673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2" w15:restartNumberingAfterBreak="0">
    <w:nsid w:val="6C0300FF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3" w15:restartNumberingAfterBreak="0">
    <w:nsid w:val="6D4E2B09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4" w15:restartNumberingAfterBreak="0">
    <w:nsid w:val="6D924402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5" w15:restartNumberingAfterBreak="0">
    <w:nsid w:val="6E631E03"/>
    <w:multiLevelType w:val="multilevel"/>
    <w:tmpl w:val="CF9C2404"/>
    <w:name w:val="WW8Num5322222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6" w15:restartNumberingAfterBreak="0">
    <w:nsid w:val="706D46EE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71495EAC"/>
    <w:multiLevelType w:val="multilevel"/>
    <w:tmpl w:val="CF9C2404"/>
    <w:name w:val="WW8Num5322222222222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8" w15:restartNumberingAfterBreak="0">
    <w:nsid w:val="74396EBF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9" w15:restartNumberingAfterBreak="0">
    <w:nsid w:val="74B52095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0" w15:restartNumberingAfterBreak="0">
    <w:nsid w:val="757E233D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1" w15:restartNumberingAfterBreak="0">
    <w:nsid w:val="75B31F8B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77D7518A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3" w15:restartNumberingAfterBreak="0">
    <w:nsid w:val="7BC3325F"/>
    <w:multiLevelType w:val="multilevel"/>
    <w:tmpl w:val="CF9C2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304" w:hanging="567"/>
      </w:pPr>
      <w:rPr>
        <w:rFonts w:hint="default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098" w:hanging="6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2099519877">
    <w:abstractNumId w:val="0"/>
  </w:num>
  <w:num w:numId="2" w16cid:durableId="89549519">
    <w:abstractNumId w:val="1"/>
  </w:num>
  <w:num w:numId="3" w16cid:durableId="1629555412">
    <w:abstractNumId w:val="46"/>
  </w:num>
  <w:num w:numId="4" w16cid:durableId="466775284">
    <w:abstractNumId w:val="21"/>
  </w:num>
  <w:num w:numId="5" w16cid:durableId="228270273">
    <w:abstractNumId w:val="25"/>
  </w:num>
  <w:num w:numId="6" w16cid:durableId="908073932">
    <w:abstractNumId w:val="3"/>
  </w:num>
  <w:num w:numId="7" w16cid:durableId="264118671">
    <w:abstractNumId w:val="5"/>
  </w:num>
  <w:num w:numId="8" w16cid:durableId="909389060">
    <w:abstractNumId w:val="42"/>
  </w:num>
  <w:num w:numId="9" w16cid:durableId="858929949">
    <w:abstractNumId w:val="28"/>
  </w:num>
  <w:num w:numId="10" w16cid:durableId="398212421">
    <w:abstractNumId w:val="37"/>
  </w:num>
  <w:num w:numId="11" w16cid:durableId="1160119292">
    <w:abstractNumId w:val="34"/>
  </w:num>
  <w:num w:numId="12" w16cid:durableId="426121279">
    <w:abstractNumId w:val="39"/>
  </w:num>
  <w:num w:numId="13" w16cid:durableId="1358390316">
    <w:abstractNumId w:val="38"/>
  </w:num>
  <w:num w:numId="14" w16cid:durableId="1174295641">
    <w:abstractNumId w:val="45"/>
  </w:num>
  <w:num w:numId="15" w16cid:durableId="491483751">
    <w:abstractNumId w:val="15"/>
  </w:num>
  <w:num w:numId="16" w16cid:durableId="755134016">
    <w:abstractNumId w:val="2"/>
  </w:num>
  <w:num w:numId="17" w16cid:durableId="1567910168">
    <w:abstractNumId w:val="35"/>
  </w:num>
  <w:num w:numId="18" w16cid:durableId="17435680">
    <w:abstractNumId w:val="16"/>
  </w:num>
  <w:num w:numId="19" w16cid:durableId="1461261369">
    <w:abstractNumId w:val="32"/>
  </w:num>
  <w:num w:numId="20" w16cid:durableId="32583213">
    <w:abstractNumId w:val="14"/>
  </w:num>
  <w:num w:numId="21" w16cid:durableId="898785267">
    <w:abstractNumId w:val="43"/>
  </w:num>
  <w:num w:numId="22" w16cid:durableId="1158494856">
    <w:abstractNumId w:val="27"/>
  </w:num>
  <w:num w:numId="23" w16cid:durableId="575096281">
    <w:abstractNumId w:val="22"/>
  </w:num>
  <w:num w:numId="24" w16cid:durableId="1713188283">
    <w:abstractNumId w:val="11"/>
  </w:num>
  <w:num w:numId="25" w16cid:durableId="374354562">
    <w:abstractNumId w:val="13"/>
  </w:num>
  <w:num w:numId="26" w16cid:durableId="1346905460">
    <w:abstractNumId w:val="49"/>
  </w:num>
  <w:num w:numId="27" w16cid:durableId="209195913">
    <w:abstractNumId w:val="4"/>
  </w:num>
  <w:num w:numId="28" w16cid:durableId="450057625">
    <w:abstractNumId w:val="6"/>
  </w:num>
  <w:num w:numId="29" w16cid:durableId="88283811">
    <w:abstractNumId w:val="18"/>
  </w:num>
  <w:num w:numId="30" w16cid:durableId="558368637">
    <w:abstractNumId w:val="17"/>
  </w:num>
  <w:num w:numId="31" w16cid:durableId="1921017409">
    <w:abstractNumId w:val="36"/>
  </w:num>
  <w:num w:numId="32" w16cid:durableId="244265756">
    <w:abstractNumId w:val="26"/>
  </w:num>
  <w:num w:numId="33" w16cid:durableId="2132362607">
    <w:abstractNumId w:val="20"/>
  </w:num>
  <w:num w:numId="34" w16cid:durableId="1691568232">
    <w:abstractNumId w:val="40"/>
  </w:num>
  <w:num w:numId="35" w16cid:durableId="100073735">
    <w:abstractNumId w:val="24"/>
  </w:num>
  <w:num w:numId="36" w16cid:durableId="680083940">
    <w:abstractNumId w:val="53"/>
  </w:num>
  <w:num w:numId="37" w16cid:durableId="2104181018">
    <w:abstractNumId w:val="48"/>
  </w:num>
  <w:num w:numId="38" w16cid:durableId="1084109105">
    <w:abstractNumId w:val="51"/>
  </w:num>
  <w:num w:numId="39" w16cid:durableId="827136149">
    <w:abstractNumId w:val="41"/>
  </w:num>
  <w:num w:numId="40" w16cid:durableId="1369454593">
    <w:abstractNumId w:val="50"/>
  </w:num>
  <w:num w:numId="41" w16cid:durableId="1167017610">
    <w:abstractNumId w:val="7"/>
  </w:num>
  <w:num w:numId="42" w16cid:durableId="1898054113">
    <w:abstractNumId w:val="19"/>
  </w:num>
  <w:num w:numId="43" w16cid:durableId="1221012624">
    <w:abstractNumId w:val="52"/>
  </w:num>
  <w:num w:numId="44" w16cid:durableId="1452238433">
    <w:abstractNumId w:val="9"/>
  </w:num>
  <w:num w:numId="45" w16cid:durableId="1660815487">
    <w:abstractNumId w:val="44"/>
  </w:num>
  <w:num w:numId="46" w16cid:durableId="1068727968">
    <w:abstractNumId w:val="10"/>
  </w:num>
  <w:num w:numId="47" w16cid:durableId="435298651">
    <w:abstractNumId w:val="29"/>
  </w:num>
  <w:num w:numId="48" w16cid:durableId="1427655073">
    <w:abstractNumId w:val="8"/>
  </w:num>
  <w:num w:numId="49" w16cid:durableId="2072998662">
    <w:abstractNumId w:val="23"/>
  </w:num>
  <w:num w:numId="50" w16cid:durableId="2028479187">
    <w:abstractNumId w:val="31"/>
  </w:num>
  <w:num w:numId="51" w16cid:durableId="992565598">
    <w:abstractNumId w:val="12"/>
  </w:num>
  <w:num w:numId="52" w16cid:durableId="1828672520">
    <w:abstractNumId w:val="33"/>
  </w:num>
  <w:num w:numId="53" w16cid:durableId="764575143">
    <w:abstractNumId w:val="47"/>
  </w:num>
  <w:num w:numId="54" w16cid:durableId="1671173150">
    <w:abstractNumId w:val="3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12398"/>
    <w:rsid w:val="004063A2"/>
    <w:rsid w:val="00824772"/>
    <w:rsid w:val="00E12398"/>
    <w:rsid w:val="00E55425"/>
    <w:rsid w:val="00F42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E7ECE"/>
  <w15:docId w15:val="{8A3914C6-5008-43FE-B9F7-E1F881CF0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/>
      <w:outlineLvl w:val="0"/>
    </w:pPr>
    <w:rPr>
      <w:rFonts w:ascii="Aptos Display" w:eastAsia="Times New Roman" w:hAnsi="Aptos Display" w:cs="Mangal"/>
      <w:color w:val="0F4761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42554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0F4761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basedOn w:val="Domylnaczcionkaakapitu"/>
    <w:rPr>
      <w:rFonts w:ascii="Aptos Display" w:eastAsia="Times New Roman" w:hAnsi="Aptos Display" w:cs="Mangal"/>
      <w:color w:val="0F4761"/>
      <w:sz w:val="32"/>
      <w:szCs w:val="29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42554"/>
    <w:rPr>
      <w:rFonts w:asciiTheme="majorHAnsi" w:eastAsiaTheme="majorEastAsia" w:hAnsiTheme="majorHAnsi" w:cs="Mangal"/>
      <w:color w:val="0F4761" w:themeColor="accent1" w:themeShade="BF"/>
      <w:sz w:val="26"/>
      <w:szCs w:val="23"/>
    </w:rPr>
  </w:style>
  <w:style w:type="paragraph" w:styleId="Akapitzlist">
    <w:name w:val="List Paragraph"/>
    <w:basedOn w:val="Normalny"/>
    <w:qFormat/>
    <w:rsid w:val="00F42554"/>
    <w:pPr>
      <w:autoSpaceDN/>
      <w:spacing w:after="200" w:line="276" w:lineRule="auto"/>
      <w:ind w:left="720"/>
      <w:textAlignment w:val="auto"/>
    </w:pPr>
    <w:rPr>
      <w:rFonts w:ascii="Calibri" w:eastAsia="Times New Roman" w:hAnsi="Calibri" w:cs="Calibri"/>
      <w:kern w:val="0"/>
      <w:sz w:val="22"/>
      <w:szCs w:val="22"/>
      <w:lang w:val="en-US" w:bidi="ar-SA"/>
    </w:rPr>
  </w:style>
  <w:style w:type="paragraph" w:styleId="Nagwek">
    <w:name w:val="header"/>
    <w:basedOn w:val="Normalny"/>
    <w:link w:val="NagwekZnak"/>
    <w:rsid w:val="00F42554"/>
    <w:pPr>
      <w:autoSpaceDN/>
      <w:textAlignment w:val="auto"/>
    </w:pPr>
    <w:rPr>
      <w:rFonts w:ascii="Calibri" w:eastAsia="Times New Roman" w:hAnsi="Calibri" w:cs="Calibri"/>
      <w:kern w:val="0"/>
      <w:sz w:val="22"/>
      <w:szCs w:val="22"/>
      <w:lang w:val="en-US" w:bidi="ar-SA"/>
    </w:rPr>
  </w:style>
  <w:style w:type="character" w:customStyle="1" w:styleId="NagwekZnak">
    <w:name w:val="Nagłówek Znak"/>
    <w:basedOn w:val="Domylnaczcionkaakapitu"/>
    <w:link w:val="Nagwek"/>
    <w:rsid w:val="00F42554"/>
    <w:rPr>
      <w:rFonts w:ascii="Calibri" w:eastAsia="Times New Roman" w:hAnsi="Calibri" w:cs="Calibri"/>
      <w:kern w:val="0"/>
      <w:sz w:val="22"/>
      <w:szCs w:val="22"/>
      <w:lang w:val="en-US" w:bidi="ar-SA"/>
    </w:rPr>
  </w:style>
  <w:style w:type="paragraph" w:styleId="Stopka">
    <w:name w:val="footer"/>
    <w:basedOn w:val="Normalny"/>
    <w:link w:val="StopkaZnak"/>
    <w:rsid w:val="00F42554"/>
    <w:pPr>
      <w:autoSpaceDN/>
      <w:textAlignment w:val="auto"/>
    </w:pPr>
    <w:rPr>
      <w:rFonts w:ascii="Calibri" w:eastAsia="Times New Roman" w:hAnsi="Calibri" w:cs="Calibri"/>
      <w:kern w:val="0"/>
      <w:sz w:val="22"/>
      <w:szCs w:val="22"/>
      <w:lang w:val="en-US" w:bidi="ar-SA"/>
    </w:rPr>
  </w:style>
  <w:style w:type="character" w:customStyle="1" w:styleId="StopkaZnak">
    <w:name w:val="Stopka Znak"/>
    <w:basedOn w:val="Domylnaczcionkaakapitu"/>
    <w:link w:val="Stopka"/>
    <w:rsid w:val="00F42554"/>
    <w:rPr>
      <w:rFonts w:ascii="Calibri" w:eastAsia="Times New Roman" w:hAnsi="Calibri" w:cs="Calibri"/>
      <w:kern w:val="0"/>
      <w:sz w:val="22"/>
      <w:szCs w:val="22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2196</Words>
  <Characters>13180</Characters>
  <Application>Microsoft Office Word</Application>
  <DocSecurity>0</DocSecurity>
  <Lines>109</Lines>
  <Paragraphs>30</Paragraphs>
  <ScaleCrop>false</ScaleCrop>
  <Company/>
  <LinksUpToDate>false</LinksUpToDate>
  <CharactersWithSpaces>15346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Sobańska</dc:creator>
  <cp:lastModifiedBy>Katarzyna Sobańska</cp:lastModifiedBy>
  <cp:revision>2</cp:revision>
  <dcterms:created xsi:type="dcterms:W3CDTF">2026-09-06T14:52:00Z</dcterms:created>
  <dcterms:modified xsi:type="dcterms:W3CDTF">2026-09-06T14:52:00Z</dcterms:modified>
</cp:coreProperties>
</file>